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E7" w:rsidRDefault="005B65E7" w:rsidP="00793143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Муниципальное бюджетное учреждение</w:t>
      </w:r>
    </w:p>
    <w:p w:rsidR="005B65E7" w:rsidRDefault="005B65E7" w:rsidP="00793143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дополнительного образования  </w:t>
      </w:r>
    </w:p>
    <w:p w:rsidR="005B65E7" w:rsidRDefault="005B65E7" w:rsidP="00793143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«</w:t>
      </w:r>
      <w:r>
        <w:rPr>
          <w:noProof/>
          <w:sz w:val="32"/>
          <w:szCs w:val="32"/>
          <w:u w:val="single"/>
        </w:rPr>
        <w:t>Пряжинская районная детско-юношеская спортивная школа</w:t>
      </w:r>
      <w:r>
        <w:rPr>
          <w:noProof/>
          <w:sz w:val="32"/>
          <w:szCs w:val="32"/>
        </w:rPr>
        <w:t>»</w:t>
      </w:r>
    </w:p>
    <w:p w:rsidR="005B65E7" w:rsidRDefault="005B65E7" w:rsidP="00793143">
      <w:pPr>
        <w:rPr>
          <w:noProof/>
          <w:sz w:val="32"/>
          <w:szCs w:val="32"/>
        </w:rPr>
      </w:pPr>
    </w:p>
    <w:tbl>
      <w:tblPr>
        <w:tblW w:w="0" w:type="auto"/>
        <w:tblInd w:w="-318" w:type="dxa"/>
        <w:tblLook w:val="00A0"/>
      </w:tblPr>
      <w:tblGrid>
        <w:gridCol w:w="5898"/>
        <w:gridCol w:w="3991"/>
      </w:tblGrid>
      <w:tr w:rsidR="005B65E7" w:rsidRPr="00F31665" w:rsidTr="004636B7">
        <w:tc>
          <w:tcPr>
            <w:tcW w:w="6380" w:type="dxa"/>
          </w:tcPr>
          <w:p w:rsidR="005B65E7" w:rsidRPr="00AB0727" w:rsidRDefault="005B65E7" w:rsidP="004636B7">
            <w:pPr>
              <w:rPr>
                <w:noProof/>
                <w:sz w:val="28"/>
                <w:szCs w:val="28"/>
              </w:rPr>
            </w:pPr>
            <w:r w:rsidRPr="00AB0727">
              <w:rPr>
                <w:noProof/>
                <w:sz w:val="28"/>
                <w:szCs w:val="28"/>
              </w:rPr>
              <w:t xml:space="preserve">Согласовано </w:t>
            </w:r>
          </w:p>
          <w:p w:rsidR="005B65E7" w:rsidRPr="00AB0727" w:rsidRDefault="005B65E7" w:rsidP="004636B7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</w:t>
            </w:r>
            <w:r w:rsidRPr="00AB0727">
              <w:rPr>
                <w:noProof/>
                <w:sz w:val="28"/>
                <w:szCs w:val="28"/>
              </w:rPr>
              <w:t>а заседании педагогического совета</w:t>
            </w:r>
          </w:p>
          <w:p w:rsidR="005B65E7" w:rsidRPr="00AB0727" w:rsidRDefault="005B65E7" w:rsidP="004636B7">
            <w:pPr>
              <w:rPr>
                <w:sz w:val="28"/>
                <w:szCs w:val="28"/>
              </w:rPr>
            </w:pPr>
            <w:r w:rsidRPr="00AB0727">
              <w:rPr>
                <w:sz w:val="28"/>
                <w:szCs w:val="28"/>
              </w:rPr>
              <w:t>«___» _______________ 20__ г.</w:t>
            </w:r>
          </w:p>
          <w:p w:rsidR="005B65E7" w:rsidRPr="00AB0727" w:rsidRDefault="005B65E7" w:rsidP="004636B7">
            <w:pPr>
              <w:rPr>
                <w:sz w:val="28"/>
                <w:szCs w:val="28"/>
              </w:rPr>
            </w:pPr>
            <w:r w:rsidRPr="00AB0727">
              <w:rPr>
                <w:sz w:val="28"/>
                <w:szCs w:val="28"/>
              </w:rPr>
              <w:t xml:space="preserve">Протокол </w:t>
            </w:r>
            <w:r>
              <w:rPr>
                <w:sz w:val="28"/>
                <w:szCs w:val="28"/>
              </w:rPr>
              <w:t>№ « __</w:t>
            </w:r>
            <w:r w:rsidRPr="00AB0727">
              <w:rPr>
                <w:sz w:val="28"/>
                <w:szCs w:val="28"/>
              </w:rPr>
              <w:t>» от «___» ________ 20__ г</w:t>
            </w:r>
          </w:p>
          <w:p w:rsidR="005B65E7" w:rsidRPr="00AB0727" w:rsidRDefault="005B65E7" w:rsidP="004636B7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4217" w:type="dxa"/>
          </w:tcPr>
          <w:p w:rsidR="005B65E7" w:rsidRPr="00F31665" w:rsidRDefault="005B65E7" w:rsidP="004636B7">
            <w:pPr>
              <w:rPr>
                <w:noProof/>
                <w:sz w:val="28"/>
                <w:szCs w:val="28"/>
              </w:rPr>
            </w:pPr>
            <w:r w:rsidRPr="00F31665">
              <w:rPr>
                <w:noProof/>
                <w:sz w:val="28"/>
                <w:szCs w:val="28"/>
              </w:rPr>
              <w:t xml:space="preserve">Утверждаю </w:t>
            </w:r>
          </w:p>
          <w:p w:rsidR="005B65E7" w:rsidRPr="00F31665" w:rsidRDefault="005B65E7" w:rsidP="004636B7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Директор МБУ </w:t>
            </w:r>
            <w:r w:rsidRPr="00F31665">
              <w:rPr>
                <w:noProof/>
                <w:sz w:val="28"/>
                <w:szCs w:val="28"/>
              </w:rPr>
              <w:t>ДО «Пряжинская районная ДЮСШ»</w:t>
            </w:r>
          </w:p>
          <w:p w:rsidR="005B65E7" w:rsidRPr="00F31665" w:rsidRDefault="005B65E7" w:rsidP="004636B7">
            <w:pPr>
              <w:rPr>
                <w:noProof/>
                <w:sz w:val="28"/>
                <w:szCs w:val="28"/>
              </w:rPr>
            </w:pPr>
            <w:r w:rsidRPr="00F31665">
              <w:rPr>
                <w:noProof/>
                <w:sz w:val="28"/>
                <w:szCs w:val="28"/>
              </w:rPr>
              <w:t>__________ С.П. Вайникка</w:t>
            </w:r>
          </w:p>
          <w:p w:rsidR="005B65E7" w:rsidRPr="00F31665" w:rsidRDefault="005B65E7" w:rsidP="004636B7">
            <w:pPr>
              <w:rPr>
                <w:noProof/>
                <w:sz w:val="28"/>
                <w:szCs w:val="28"/>
              </w:rPr>
            </w:pPr>
            <w:r w:rsidRPr="00F31665">
              <w:rPr>
                <w:sz w:val="28"/>
                <w:szCs w:val="28"/>
              </w:rPr>
              <w:t>«___» _______________ 20__ г.</w:t>
            </w:r>
          </w:p>
        </w:tc>
      </w:tr>
    </w:tbl>
    <w:p w:rsidR="005B65E7" w:rsidRDefault="005B65E7" w:rsidP="00793143">
      <w:pPr>
        <w:jc w:val="center"/>
        <w:rPr>
          <w:b/>
          <w:sz w:val="36"/>
          <w:szCs w:val="36"/>
        </w:rPr>
      </w:pPr>
    </w:p>
    <w:p w:rsidR="005B65E7" w:rsidRDefault="005B65E7" w:rsidP="00793143">
      <w:pPr>
        <w:jc w:val="center"/>
        <w:rPr>
          <w:b/>
          <w:sz w:val="36"/>
          <w:szCs w:val="36"/>
        </w:rPr>
      </w:pPr>
    </w:p>
    <w:p w:rsidR="005B65E7" w:rsidRDefault="005B65E7" w:rsidP="00793143">
      <w:pPr>
        <w:jc w:val="center"/>
        <w:rPr>
          <w:b/>
          <w:sz w:val="36"/>
          <w:szCs w:val="36"/>
        </w:rPr>
      </w:pPr>
    </w:p>
    <w:p w:rsidR="005B65E7" w:rsidRDefault="005B65E7" w:rsidP="00793143">
      <w:pPr>
        <w:jc w:val="center"/>
        <w:rPr>
          <w:b/>
          <w:sz w:val="36"/>
          <w:szCs w:val="36"/>
        </w:rPr>
      </w:pPr>
    </w:p>
    <w:p w:rsidR="005B65E7" w:rsidRDefault="005B65E7" w:rsidP="00793143">
      <w:pPr>
        <w:jc w:val="center"/>
        <w:rPr>
          <w:b/>
          <w:sz w:val="36"/>
          <w:szCs w:val="36"/>
        </w:rPr>
      </w:pPr>
    </w:p>
    <w:p w:rsidR="005B65E7" w:rsidRDefault="005B65E7" w:rsidP="00793143">
      <w:pPr>
        <w:jc w:val="center"/>
        <w:rPr>
          <w:b/>
          <w:sz w:val="36"/>
          <w:szCs w:val="36"/>
        </w:rPr>
      </w:pPr>
    </w:p>
    <w:p w:rsidR="005B65E7" w:rsidRDefault="005B65E7" w:rsidP="00793143">
      <w:pPr>
        <w:jc w:val="center"/>
        <w:rPr>
          <w:b/>
          <w:sz w:val="36"/>
          <w:szCs w:val="36"/>
        </w:rPr>
      </w:pPr>
    </w:p>
    <w:p w:rsidR="005B65E7" w:rsidRPr="00793143" w:rsidRDefault="005B65E7" w:rsidP="00793143">
      <w:pPr>
        <w:spacing w:line="360" w:lineRule="auto"/>
        <w:jc w:val="center"/>
        <w:rPr>
          <w:b/>
          <w:sz w:val="48"/>
          <w:szCs w:val="48"/>
        </w:rPr>
      </w:pPr>
      <w:r w:rsidRPr="00793143">
        <w:rPr>
          <w:b/>
          <w:sz w:val="48"/>
          <w:szCs w:val="48"/>
        </w:rPr>
        <w:t>Образовательная программа</w:t>
      </w:r>
    </w:p>
    <w:p w:rsidR="005B65E7" w:rsidRDefault="005B65E7" w:rsidP="0079314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МБ</w:t>
      </w:r>
      <w:r w:rsidRPr="00793143">
        <w:rPr>
          <w:b/>
          <w:sz w:val="48"/>
          <w:szCs w:val="48"/>
        </w:rPr>
        <w:t>У ДО «Пряжинская</w:t>
      </w:r>
    </w:p>
    <w:p w:rsidR="005B65E7" w:rsidRPr="00793143" w:rsidRDefault="005B65E7" w:rsidP="0079314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районная</w:t>
      </w:r>
      <w:r w:rsidRPr="00793143">
        <w:rPr>
          <w:b/>
          <w:sz w:val="48"/>
          <w:szCs w:val="48"/>
        </w:rPr>
        <w:t xml:space="preserve"> ДЮСШ»</w:t>
      </w:r>
    </w:p>
    <w:p w:rsidR="005B65E7" w:rsidRPr="00793143" w:rsidRDefault="005B65E7" w:rsidP="0079314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2020-2021</w:t>
      </w:r>
      <w:r w:rsidRPr="00793143">
        <w:rPr>
          <w:b/>
          <w:sz w:val="48"/>
          <w:szCs w:val="48"/>
        </w:rPr>
        <w:t xml:space="preserve"> учебный год</w:t>
      </w:r>
    </w:p>
    <w:p w:rsidR="005B65E7" w:rsidRDefault="005B65E7" w:rsidP="00793143">
      <w:pPr>
        <w:pStyle w:val="NormalWeb"/>
        <w:shd w:val="clear" w:color="auto" w:fill="FFFFFF"/>
        <w:spacing w:before="225" w:beforeAutospacing="0" w:after="225" w:afterAutospacing="0"/>
        <w:jc w:val="right"/>
        <w:rPr>
          <w:b/>
        </w:rPr>
      </w:pPr>
    </w:p>
    <w:p w:rsidR="005B65E7" w:rsidRDefault="005B65E7" w:rsidP="00793143">
      <w:pPr>
        <w:pStyle w:val="NormalWeb"/>
        <w:shd w:val="clear" w:color="auto" w:fill="FFFFFF"/>
        <w:spacing w:before="225" w:beforeAutospacing="0" w:after="225" w:afterAutospacing="0"/>
        <w:jc w:val="right"/>
        <w:rPr>
          <w:b/>
        </w:rPr>
      </w:pPr>
    </w:p>
    <w:p w:rsidR="005B65E7" w:rsidRDefault="005B65E7" w:rsidP="00793143">
      <w:pPr>
        <w:pStyle w:val="NormalWeb"/>
        <w:shd w:val="clear" w:color="auto" w:fill="FFFFFF"/>
        <w:spacing w:before="225" w:beforeAutospacing="0" w:after="225" w:afterAutospacing="0"/>
        <w:jc w:val="right"/>
        <w:rPr>
          <w:b/>
        </w:rPr>
      </w:pPr>
    </w:p>
    <w:p w:rsidR="005B65E7" w:rsidRDefault="005B65E7" w:rsidP="00793143">
      <w:pPr>
        <w:pStyle w:val="NormalWeb"/>
        <w:shd w:val="clear" w:color="auto" w:fill="FFFFFF"/>
        <w:spacing w:before="225" w:beforeAutospacing="0" w:after="225" w:afterAutospacing="0"/>
        <w:jc w:val="right"/>
        <w:rPr>
          <w:b/>
        </w:rPr>
      </w:pPr>
    </w:p>
    <w:p w:rsidR="005B65E7" w:rsidRDefault="005B65E7" w:rsidP="00793143">
      <w:pPr>
        <w:pStyle w:val="NormalWeb"/>
        <w:shd w:val="clear" w:color="auto" w:fill="FFFFFF"/>
        <w:spacing w:before="225" w:beforeAutospacing="0" w:after="225" w:afterAutospacing="0"/>
        <w:jc w:val="right"/>
        <w:rPr>
          <w:b/>
        </w:rPr>
      </w:pPr>
    </w:p>
    <w:p w:rsidR="005B65E7" w:rsidRDefault="005B65E7" w:rsidP="00793143">
      <w:pPr>
        <w:pStyle w:val="NormalWeb"/>
        <w:shd w:val="clear" w:color="auto" w:fill="FFFFFF"/>
        <w:spacing w:before="225" w:beforeAutospacing="0" w:after="225" w:afterAutospacing="0"/>
        <w:jc w:val="right"/>
        <w:rPr>
          <w:b/>
        </w:rPr>
      </w:pPr>
    </w:p>
    <w:p w:rsidR="005B65E7" w:rsidRDefault="005B65E7" w:rsidP="00793143">
      <w:pPr>
        <w:ind w:left="4248"/>
        <w:rPr>
          <w:b/>
        </w:rPr>
      </w:pPr>
    </w:p>
    <w:p w:rsidR="005B65E7" w:rsidRDefault="005B65E7" w:rsidP="00793143">
      <w:pPr>
        <w:ind w:left="4248"/>
        <w:rPr>
          <w:b/>
        </w:rPr>
      </w:pPr>
    </w:p>
    <w:p w:rsidR="005B65E7" w:rsidRDefault="005B65E7" w:rsidP="00793143">
      <w:pPr>
        <w:rPr>
          <w:sz w:val="28"/>
          <w:szCs w:val="28"/>
        </w:rPr>
      </w:pPr>
    </w:p>
    <w:p w:rsidR="005B65E7" w:rsidRDefault="005B65E7" w:rsidP="004C78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пгт Пряжа  </w:t>
      </w:r>
    </w:p>
    <w:p w:rsidR="005B65E7" w:rsidRDefault="005B65E7" w:rsidP="007931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2020г. </w:t>
      </w:r>
    </w:p>
    <w:p w:rsidR="005B65E7" w:rsidRDefault="005B65E7"/>
    <w:p w:rsidR="005B65E7" w:rsidRDefault="005B65E7"/>
    <w:p w:rsidR="005B65E7" w:rsidRPr="00300FF8" w:rsidRDefault="005B65E7" w:rsidP="00300FF8">
      <w:pPr>
        <w:pStyle w:val="NoSpacing"/>
        <w:jc w:val="center"/>
        <w:rPr>
          <w:sz w:val="32"/>
          <w:szCs w:val="32"/>
        </w:rPr>
      </w:pPr>
      <w:r w:rsidRPr="00300FF8">
        <w:rPr>
          <w:sz w:val="32"/>
          <w:szCs w:val="32"/>
        </w:rPr>
        <w:t>Содержание образовательной программы</w:t>
      </w:r>
    </w:p>
    <w:p w:rsidR="005B65E7" w:rsidRDefault="005B65E7" w:rsidP="00300FF8">
      <w:pPr>
        <w:pStyle w:val="NoSpacing"/>
        <w:spacing w:line="360" w:lineRule="auto"/>
        <w:rPr>
          <w:sz w:val="28"/>
          <w:szCs w:val="28"/>
        </w:rPr>
      </w:pP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>Пояснительная записка</w:t>
      </w:r>
    </w:p>
    <w:p w:rsidR="005B65E7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00FF8">
        <w:rPr>
          <w:sz w:val="28"/>
          <w:szCs w:val="28"/>
        </w:rPr>
        <w:t xml:space="preserve">Образовательная деятельность </w:t>
      </w:r>
      <w:r>
        <w:rPr>
          <w:sz w:val="28"/>
          <w:szCs w:val="28"/>
        </w:rPr>
        <w:t xml:space="preserve">МБУ </w:t>
      </w:r>
      <w:r w:rsidRPr="00300FF8">
        <w:rPr>
          <w:sz w:val="28"/>
          <w:szCs w:val="28"/>
        </w:rPr>
        <w:t>ДО «</w:t>
      </w:r>
      <w:r>
        <w:rPr>
          <w:sz w:val="28"/>
          <w:szCs w:val="28"/>
        </w:rPr>
        <w:t xml:space="preserve">Пряжинская районная </w:t>
      </w:r>
      <w:r w:rsidRPr="00300FF8">
        <w:rPr>
          <w:sz w:val="28"/>
          <w:szCs w:val="28"/>
        </w:rPr>
        <w:t>ДЮСШ</w:t>
      </w:r>
      <w:r>
        <w:rPr>
          <w:sz w:val="28"/>
          <w:szCs w:val="28"/>
        </w:rPr>
        <w:t>»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300FF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300FF8">
        <w:rPr>
          <w:sz w:val="28"/>
          <w:szCs w:val="28"/>
        </w:rPr>
        <w:t xml:space="preserve"> учебном году. 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>1.1</w:t>
      </w:r>
      <w:r>
        <w:rPr>
          <w:sz w:val="28"/>
          <w:szCs w:val="28"/>
        </w:rPr>
        <w:t xml:space="preserve">  </w:t>
      </w:r>
      <w:r w:rsidRPr="00300FF8">
        <w:rPr>
          <w:sz w:val="28"/>
          <w:szCs w:val="28"/>
        </w:rPr>
        <w:t xml:space="preserve">Основные направления образовательной деятельности 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 </w:t>
      </w:r>
      <w:r w:rsidRPr="00300FF8">
        <w:rPr>
          <w:sz w:val="28"/>
          <w:szCs w:val="28"/>
        </w:rPr>
        <w:t xml:space="preserve">Организация образовательной деятельности 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 xml:space="preserve">1.3 </w:t>
      </w:r>
      <w:r>
        <w:rPr>
          <w:sz w:val="28"/>
          <w:szCs w:val="28"/>
        </w:rPr>
        <w:t xml:space="preserve"> Порядок зачисления в ДЮСШ </w:t>
      </w:r>
      <w:r w:rsidRPr="00300FF8">
        <w:rPr>
          <w:sz w:val="28"/>
          <w:szCs w:val="28"/>
        </w:rPr>
        <w:t xml:space="preserve">и перевод на различные этапы подготовки 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 xml:space="preserve">1.4 Порядок комплектования групп. </w:t>
      </w:r>
    </w:p>
    <w:p w:rsidR="005B65E7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 xml:space="preserve"> 2. </w:t>
      </w:r>
      <w:r>
        <w:rPr>
          <w:sz w:val="28"/>
          <w:szCs w:val="28"/>
        </w:rPr>
        <w:t xml:space="preserve"> </w:t>
      </w:r>
      <w:r w:rsidRPr="00300FF8">
        <w:rPr>
          <w:sz w:val="28"/>
          <w:szCs w:val="28"/>
        </w:rPr>
        <w:t>Ресурсное обеспечение образовательного</w:t>
      </w:r>
      <w:r>
        <w:rPr>
          <w:sz w:val="28"/>
          <w:szCs w:val="28"/>
        </w:rPr>
        <w:t xml:space="preserve"> процесса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МБУ ДО «Пряжинская районная ДЮСШ»  на 2020</w:t>
      </w:r>
      <w:r w:rsidRPr="00300FF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300FF8">
        <w:rPr>
          <w:sz w:val="28"/>
          <w:szCs w:val="28"/>
        </w:rPr>
        <w:t xml:space="preserve"> учебный год 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rStyle w:val="1"/>
          <w:sz w:val="28"/>
          <w:szCs w:val="28"/>
        </w:rPr>
        <w:t>2.1 Материально-техническая база</w:t>
      </w:r>
      <w:r w:rsidRPr="00300FF8">
        <w:rPr>
          <w:sz w:val="28"/>
          <w:szCs w:val="28"/>
        </w:rPr>
        <w:t xml:space="preserve"> </w:t>
      </w:r>
    </w:p>
    <w:p w:rsidR="005B65E7" w:rsidRPr="00300FF8" w:rsidRDefault="005B65E7" w:rsidP="00300FF8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 xml:space="preserve">2.2 Педагогические кадры </w:t>
      </w:r>
    </w:p>
    <w:p w:rsidR="005B65E7" w:rsidRDefault="005B65E7" w:rsidP="00872606">
      <w:pPr>
        <w:pStyle w:val="NoSpacing"/>
        <w:spacing w:line="360" w:lineRule="auto"/>
        <w:rPr>
          <w:sz w:val="28"/>
          <w:szCs w:val="28"/>
        </w:rPr>
      </w:pPr>
      <w:r w:rsidRPr="00300FF8">
        <w:rPr>
          <w:sz w:val="28"/>
          <w:szCs w:val="28"/>
        </w:rPr>
        <w:t xml:space="preserve">3. </w:t>
      </w:r>
      <w:r>
        <w:rPr>
          <w:sz w:val="28"/>
          <w:szCs w:val="28"/>
        </w:rPr>
        <w:t>Приложения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95"/>
        <w:gridCol w:w="7051"/>
      </w:tblGrid>
      <w:tr w:rsidR="005B65E7" w:rsidRPr="00872606" w:rsidTr="00850483">
        <w:tc>
          <w:tcPr>
            <w:tcW w:w="1995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sz w:val="28"/>
                <w:szCs w:val="28"/>
              </w:rPr>
              <w:t xml:space="preserve">Приложение 1 </w:t>
            </w:r>
          </w:p>
        </w:tc>
        <w:tc>
          <w:tcPr>
            <w:tcW w:w="7051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sz w:val="28"/>
                <w:szCs w:val="28"/>
              </w:rPr>
              <w:t>Календарный учебный график на 20</w:t>
            </w:r>
            <w:r>
              <w:rPr>
                <w:sz w:val="28"/>
                <w:szCs w:val="28"/>
              </w:rPr>
              <w:t>20</w:t>
            </w:r>
            <w:r w:rsidRPr="00872606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  <w:r w:rsidRPr="00872606">
              <w:rPr>
                <w:sz w:val="28"/>
                <w:szCs w:val="28"/>
              </w:rPr>
              <w:t xml:space="preserve"> учебный год. </w:t>
            </w:r>
          </w:p>
        </w:tc>
      </w:tr>
      <w:tr w:rsidR="005B65E7" w:rsidRPr="00872606" w:rsidTr="00850483">
        <w:tc>
          <w:tcPr>
            <w:tcW w:w="1995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sz w:val="28"/>
                <w:szCs w:val="28"/>
              </w:rPr>
              <w:t xml:space="preserve">Приложение 2 </w:t>
            </w:r>
          </w:p>
        </w:tc>
        <w:tc>
          <w:tcPr>
            <w:tcW w:w="7051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rFonts w:cs="Calibri"/>
                <w:sz w:val="28"/>
                <w:szCs w:val="28"/>
              </w:rPr>
              <w:t>Учебные планы отделений М</w:t>
            </w:r>
            <w:r>
              <w:rPr>
                <w:rFonts w:cs="Calibri"/>
                <w:sz w:val="28"/>
                <w:szCs w:val="28"/>
              </w:rPr>
              <w:t>Б</w:t>
            </w:r>
            <w:r w:rsidRPr="00872606">
              <w:rPr>
                <w:rFonts w:cs="Calibri"/>
                <w:sz w:val="28"/>
                <w:szCs w:val="28"/>
              </w:rPr>
              <w:t>У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Pr="00872606">
              <w:rPr>
                <w:rFonts w:cs="Calibri"/>
                <w:sz w:val="28"/>
                <w:szCs w:val="28"/>
              </w:rPr>
              <w:t>ДО «</w:t>
            </w:r>
            <w:r>
              <w:rPr>
                <w:rFonts w:cs="Calibri"/>
                <w:sz w:val="28"/>
                <w:szCs w:val="28"/>
              </w:rPr>
              <w:t xml:space="preserve">Пряжинская районная </w:t>
            </w:r>
            <w:r w:rsidRPr="00872606">
              <w:rPr>
                <w:rFonts w:cs="Calibri"/>
                <w:sz w:val="28"/>
                <w:szCs w:val="28"/>
              </w:rPr>
              <w:t>ДЮСШ» на 20</w:t>
            </w:r>
            <w:r>
              <w:rPr>
                <w:rFonts w:cs="Calibri"/>
                <w:sz w:val="28"/>
                <w:szCs w:val="28"/>
              </w:rPr>
              <w:t>20</w:t>
            </w:r>
            <w:r w:rsidRPr="00872606">
              <w:rPr>
                <w:rFonts w:cs="Calibri"/>
                <w:sz w:val="28"/>
                <w:szCs w:val="28"/>
              </w:rPr>
              <w:t>-20</w:t>
            </w:r>
            <w:r>
              <w:rPr>
                <w:rFonts w:cs="Calibri"/>
                <w:sz w:val="28"/>
                <w:szCs w:val="28"/>
              </w:rPr>
              <w:t>21</w:t>
            </w:r>
            <w:r w:rsidRPr="00872606">
              <w:rPr>
                <w:rFonts w:cs="Calibri"/>
                <w:sz w:val="28"/>
                <w:szCs w:val="28"/>
              </w:rPr>
              <w:t xml:space="preserve"> учебный год.</w:t>
            </w:r>
            <w:r w:rsidRPr="00872606">
              <w:rPr>
                <w:sz w:val="28"/>
                <w:szCs w:val="28"/>
              </w:rPr>
              <w:t xml:space="preserve"> </w:t>
            </w:r>
          </w:p>
        </w:tc>
      </w:tr>
      <w:tr w:rsidR="005B65E7" w:rsidRPr="00872606" w:rsidTr="00850483">
        <w:tc>
          <w:tcPr>
            <w:tcW w:w="1995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sz w:val="28"/>
                <w:szCs w:val="28"/>
              </w:rPr>
              <w:t xml:space="preserve">Приложение 3 </w:t>
            </w:r>
          </w:p>
        </w:tc>
        <w:tc>
          <w:tcPr>
            <w:tcW w:w="7051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sz w:val="28"/>
                <w:szCs w:val="28"/>
              </w:rPr>
              <w:t xml:space="preserve">Расписание тренировочных занятий </w:t>
            </w:r>
          </w:p>
        </w:tc>
      </w:tr>
      <w:tr w:rsidR="005B65E7" w:rsidRPr="00872606" w:rsidTr="00850483">
        <w:tc>
          <w:tcPr>
            <w:tcW w:w="1995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sz w:val="28"/>
                <w:szCs w:val="28"/>
              </w:rPr>
              <w:t xml:space="preserve">Приложение 4 </w:t>
            </w:r>
          </w:p>
        </w:tc>
        <w:tc>
          <w:tcPr>
            <w:tcW w:w="7051" w:type="dxa"/>
          </w:tcPr>
          <w:p w:rsidR="005B65E7" w:rsidRPr="00872606" w:rsidRDefault="005B65E7" w:rsidP="00872606">
            <w:pPr>
              <w:pStyle w:val="NoSpacing"/>
              <w:rPr>
                <w:sz w:val="28"/>
                <w:szCs w:val="28"/>
              </w:rPr>
            </w:pPr>
            <w:r w:rsidRPr="00872606">
              <w:rPr>
                <w:sz w:val="28"/>
                <w:szCs w:val="28"/>
              </w:rPr>
              <w:t xml:space="preserve">Порядок приема, перевода, </w:t>
            </w:r>
            <w:r w:rsidRPr="00872606">
              <w:rPr>
                <w:rFonts w:cs="Calibri"/>
                <w:sz w:val="28"/>
                <w:szCs w:val="28"/>
              </w:rPr>
              <w:t>отчисления  обучающихся и комплектования групп М</w:t>
            </w:r>
            <w:r>
              <w:rPr>
                <w:rFonts w:cs="Calibri"/>
                <w:sz w:val="28"/>
                <w:szCs w:val="28"/>
              </w:rPr>
              <w:t>Б</w:t>
            </w:r>
            <w:r w:rsidRPr="00872606">
              <w:rPr>
                <w:rFonts w:cs="Calibri"/>
                <w:sz w:val="28"/>
                <w:szCs w:val="28"/>
              </w:rPr>
              <w:t>У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Pr="00872606">
              <w:rPr>
                <w:rFonts w:cs="Calibri"/>
                <w:sz w:val="28"/>
                <w:szCs w:val="28"/>
              </w:rPr>
              <w:t>ДО «</w:t>
            </w:r>
            <w:r>
              <w:rPr>
                <w:rFonts w:cs="Calibri"/>
                <w:sz w:val="28"/>
                <w:szCs w:val="28"/>
              </w:rPr>
              <w:t>Пряжинская ДЮСШ»</w:t>
            </w:r>
          </w:p>
        </w:tc>
      </w:tr>
    </w:tbl>
    <w:p w:rsidR="005B65E7" w:rsidRPr="00300FF8" w:rsidRDefault="005B65E7" w:rsidP="00872606">
      <w:pPr>
        <w:pStyle w:val="NoSpacing"/>
        <w:spacing w:line="360" w:lineRule="auto"/>
        <w:rPr>
          <w:sz w:val="28"/>
          <w:szCs w:val="28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Default="005B65E7" w:rsidP="00807384">
      <w:pPr>
        <w:rPr>
          <w:rStyle w:val="1"/>
          <w:rFonts w:ascii="Arial" w:hAnsi="Arial" w:cs="Arial"/>
          <w:b/>
          <w:bCs/>
          <w:color w:val="333333"/>
          <w:sz w:val="36"/>
          <w:szCs w:val="36"/>
        </w:rPr>
      </w:pPr>
    </w:p>
    <w:p w:rsidR="005B65E7" w:rsidRPr="00807384" w:rsidRDefault="005B65E7" w:rsidP="004C787E">
      <w:pPr>
        <w:pStyle w:val="NoSpacing"/>
        <w:jc w:val="center"/>
        <w:rPr>
          <w:sz w:val="28"/>
          <w:szCs w:val="28"/>
        </w:rPr>
      </w:pPr>
      <w:r w:rsidRPr="00807384">
        <w:rPr>
          <w:rStyle w:val="1"/>
          <w:b/>
          <w:bCs/>
          <w:color w:val="333333"/>
          <w:sz w:val="28"/>
          <w:szCs w:val="28"/>
          <w:lang w:val="de-DE"/>
        </w:rPr>
        <w:t>Пояснительная записк</w:t>
      </w:r>
      <w:r w:rsidRPr="00807384">
        <w:rPr>
          <w:rStyle w:val="1"/>
          <w:b/>
          <w:bCs/>
          <w:color w:val="333333"/>
          <w:sz w:val="28"/>
          <w:szCs w:val="28"/>
        </w:rPr>
        <w:t>а</w:t>
      </w:r>
    </w:p>
    <w:p w:rsidR="005B65E7" w:rsidRPr="00807384" w:rsidRDefault="005B65E7" w:rsidP="004C787E">
      <w:pPr>
        <w:pStyle w:val="NoSpacing"/>
        <w:rPr>
          <w:sz w:val="28"/>
          <w:szCs w:val="28"/>
        </w:rPr>
      </w:pPr>
      <w:r w:rsidRPr="00807384">
        <w:rPr>
          <w:sz w:val="28"/>
          <w:szCs w:val="28"/>
          <w:lang w:val="de-DE"/>
        </w:rPr>
        <w:t> </w:t>
      </w:r>
      <w:r w:rsidRPr="00807384">
        <w:rPr>
          <w:sz w:val="28"/>
          <w:szCs w:val="28"/>
        </w:rPr>
        <w:t xml:space="preserve"> </w:t>
      </w:r>
    </w:p>
    <w:p w:rsidR="005B65E7" w:rsidRPr="00807384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807384">
        <w:rPr>
          <w:rStyle w:val="1"/>
          <w:color w:val="333333"/>
          <w:sz w:val="28"/>
          <w:szCs w:val="28"/>
          <w:lang w:val="de-DE"/>
        </w:rPr>
        <w:t>Данная  программа –  документ, определяющий</w:t>
      </w:r>
      <w:r w:rsidRPr="00807384">
        <w:rPr>
          <w:sz w:val="28"/>
          <w:szCs w:val="28"/>
        </w:rPr>
        <w:t xml:space="preserve"> </w:t>
      </w:r>
      <w:r w:rsidRPr="00807384">
        <w:rPr>
          <w:rStyle w:val="1"/>
          <w:color w:val="333333"/>
          <w:sz w:val="28"/>
          <w:szCs w:val="28"/>
        </w:rPr>
        <w:t>направленность, объем,</w:t>
      </w:r>
      <w:r w:rsidRPr="00807384">
        <w:rPr>
          <w:sz w:val="28"/>
          <w:szCs w:val="28"/>
        </w:rPr>
        <w:t xml:space="preserve"> </w:t>
      </w:r>
      <w:r w:rsidRPr="00807384">
        <w:rPr>
          <w:rStyle w:val="1"/>
          <w:color w:val="333333"/>
          <w:sz w:val="28"/>
          <w:szCs w:val="28"/>
          <w:lang w:val="de-DE"/>
        </w:rPr>
        <w:t>содержание и </w:t>
      </w:r>
      <w:r w:rsidRPr="00807384">
        <w:rPr>
          <w:sz w:val="28"/>
          <w:szCs w:val="28"/>
        </w:rPr>
        <w:t xml:space="preserve"> </w:t>
      </w:r>
      <w:r w:rsidRPr="00807384">
        <w:rPr>
          <w:rStyle w:val="1"/>
          <w:color w:val="333333"/>
          <w:sz w:val="28"/>
          <w:szCs w:val="28"/>
        </w:rPr>
        <w:t>порядок организации</w:t>
      </w:r>
      <w:r w:rsidRPr="00807384">
        <w:rPr>
          <w:sz w:val="28"/>
          <w:szCs w:val="28"/>
        </w:rPr>
        <w:t xml:space="preserve"> </w:t>
      </w:r>
      <w:r w:rsidRPr="00807384">
        <w:rPr>
          <w:rStyle w:val="1"/>
          <w:color w:val="333333"/>
          <w:sz w:val="28"/>
          <w:szCs w:val="28"/>
          <w:lang w:val="de-DE"/>
        </w:rPr>
        <w:t> образовательно</w:t>
      </w:r>
      <w:r w:rsidRPr="00807384">
        <w:rPr>
          <w:rStyle w:val="1"/>
          <w:color w:val="333333"/>
          <w:sz w:val="28"/>
          <w:szCs w:val="28"/>
        </w:rPr>
        <w:t>й деятельности</w:t>
      </w:r>
      <w:r w:rsidRPr="00807384">
        <w:rPr>
          <w:sz w:val="28"/>
          <w:szCs w:val="28"/>
        </w:rPr>
        <w:t xml:space="preserve"> </w:t>
      </w:r>
      <w:r w:rsidRPr="00807384">
        <w:rPr>
          <w:rStyle w:val="1"/>
          <w:color w:val="333333"/>
          <w:sz w:val="28"/>
          <w:szCs w:val="28"/>
          <w:lang w:val="de-DE"/>
        </w:rPr>
        <w:t>в</w:t>
      </w:r>
      <w:r w:rsidRPr="00807384">
        <w:rPr>
          <w:sz w:val="28"/>
          <w:szCs w:val="28"/>
        </w:rPr>
        <w:t xml:space="preserve"> </w:t>
      </w:r>
      <w:r>
        <w:rPr>
          <w:rStyle w:val="1"/>
          <w:color w:val="333333"/>
          <w:sz w:val="28"/>
          <w:szCs w:val="28"/>
        </w:rPr>
        <w:t xml:space="preserve">Муниципальном бюджетном </w:t>
      </w:r>
      <w:r w:rsidRPr="00807384">
        <w:rPr>
          <w:rStyle w:val="1"/>
          <w:color w:val="333333"/>
          <w:sz w:val="28"/>
          <w:szCs w:val="28"/>
        </w:rPr>
        <w:t xml:space="preserve"> учреждении дополнительного образования «</w:t>
      </w:r>
      <w:r>
        <w:rPr>
          <w:rStyle w:val="1"/>
          <w:color w:val="333333"/>
          <w:sz w:val="28"/>
          <w:szCs w:val="28"/>
        </w:rPr>
        <w:t>Пряжинская районная д</w:t>
      </w:r>
      <w:r w:rsidRPr="00807384">
        <w:rPr>
          <w:rStyle w:val="1"/>
          <w:color w:val="333333"/>
          <w:sz w:val="28"/>
          <w:szCs w:val="28"/>
        </w:rPr>
        <w:t>етско-юношеск</w:t>
      </w:r>
      <w:r>
        <w:rPr>
          <w:rStyle w:val="1"/>
          <w:color w:val="333333"/>
          <w:sz w:val="28"/>
          <w:szCs w:val="28"/>
        </w:rPr>
        <w:t>ая</w:t>
      </w:r>
      <w:r w:rsidRPr="00807384">
        <w:rPr>
          <w:rStyle w:val="1"/>
          <w:color w:val="333333"/>
          <w:sz w:val="28"/>
          <w:szCs w:val="28"/>
        </w:rPr>
        <w:t xml:space="preserve"> спортивн</w:t>
      </w:r>
      <w:r>
        <w:rPr>
          <w:rStyle w:val="1"/>
          <w:color w:val="333333"/>
          <w:sz w:val="28"/>
          <w:szCs w:val="28"/>
        </w:rPr>
        <w:t>ая</w:t>
      </w:r>
      <w:r w:rsidRPr="00807384">
        <w:rPr>
          <w:rStyle w:val="1"/>
          <w:color w:val="333333"/>
          <w:sz w:val="28"/>
          <w:szCs w:val="28"/>
        </w:rPr>
        <w:t xml:space="preserve"> школ</w:t>
      </w:r>
      <w:r>
        <w:rPr>
          <w:rStyle w:val="1"/>
          <w:color w:val="333333"/>
          <w:sz w:val="28"/>
          <w:szCs w:val="28"/>
        </w:rPr>
        <w:t xml:space="preserve">а» (далее – </w:t>
      </w:r>
      <w:r w:rsidRPr="00807384">
        <w:rPr>
          <w:rStyle w:val="1"/>
          <w:color w:val="333333"/>
          <w:sz w:val="28"/>
          <w:szCs w:val="28"/>
        </w:rPr>
        <w:t>ДЮСШ)</w:t>
      </w:r>
      <w:r>
        <w:rPr>
          <w:sz w:val="28"/>
          <w:szCs w:val="28"/>
        </w:rPr>
        <w:t>.</w:t>
      </w:r>
    </w:p>
    <w:p w:rsidR="005B65E7" w:rsidRPr="00807384" w:rsidRDefault="005B65E7" w:rsidP="004C787E">
      <w:pPr>
        <w:pStyle w:val="NoSpacing"/>
        <w:ind w:firstLine="360"/>
        <w:jc w:val="both"/>
        <w:rPr>
          <w:sz w:val="28"/>
          <w:szCs w:val="28"/>
        </w:rPr>
      </w:pPr>
      <w:r w:rsidRPr="00807384">
        <w:rPr>
          <w:rStyle w:val="1"/>
          <w:color w:val="333333"/>
          <w:sz w:val="28"/>
          <w:szCs w:val="28"/>
        </w:rPr>
        <w:t>Нормативно-правовая база образовательной программы:</w:t>
      </w:r>
      <w:r w:rsidRPr="00807384">
        <w:rPr>
          <w:sz w:val="28"/>
          <w:szCs w:val="28"/>
        </w:rPr>
        <w:t xml:space="preserve"> </w:t>
      </w:r>
    </w:p>
    <w:p w:rsidR="005B65E7" w:rsidRPr="002B69EC" w:rsidRDefault="005B65E7" w:rsidP="004C787E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 w:rsidRPr="002B69EC">
        <w:rPr>
          <w:sz w:val="28"/>
          <w:szCs w:val="28"/>
        </w:rPr>
        <w:t>Закон РФ от 29.12.2012 № 273-ФЗ «Об образовании в Российской Федерации»,</w:t>
      </w:r>
    </w:p>
    <w:p w:rsidR="005B65E7" w:rsidRPr="002B69EC" w:rsidRDefault="005B65E7" w:rsidP="004C787E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 w:rsidRPr="002B69EC">
        <w:rPr>
          <w:sz w:val="28"/>
          <w:szCs w:val="28"/>
        </w:rPr>
        <w:t>Закон РФ от 04.12.2007 № 329-ФЗ «О физической культуре и спорте в Российской Федерации»,</w:t>
      </w:r>
    </w:p>
    <w:p w:rsidR="005B65E7" w:rsidRDefault="005B65E7" w:rsidP="004C787E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СанПиН 2.4.4.3172-14</w:t>
      </w:r>
      <w:r w:rsidRPr="00815AAD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«</w:t>
      </w:r>
      <w:r w:rsidRPr="00815AAD">
        <w:rPr>
          <w:rStyle w:val="1"/>
          <w:sz w:val="28"/>
          <w:szCs w:val="28"/>
        </w:rPr>
        <w:t>Санитарно-эпидемиолог</w:t>
      </w:r>
      <w:r>
        <w:rPr>
          <w:rStyle w:val="1"/>
          <w:sz w:val="28"/>
          <w:szCs w:val="28"/>
        </w:rPr>
        <w:t>ические требования к устройству, содержанию, и организации режима работы образовательных организаций</w:t>
      </w:r>
      <w:r w:rsidRPr="00815AAD">
        <w:rPr>
          <w:rStyle w:val="1"/>
          <w:sz w:val="28"/>
          <w:szCs w:val="28"/>
        </w:rPr>
        <w:t xml:space="preserve"> дополнительного образовани</w:t>
      </w:r>
      <w:r>
        <w:rPr>
          <w:rStyle w:val="1"/>
          <w:sz w:val="28"/>
          <w:szCs w:val="28"/>
        </w:rPr>
        <w:t>я детей»</w:t>
      </w:r>
      <w:r>
        <w:rPr>
          <w:rStyle w:val="1"/>
          <w:color w:val="333333"/>
          <w:sz w:val="28"/>
          <w:szCs w:val="28"/>
        </w:rPr>
        <w:t>,</w:t>
      </w:r>
      <w:r w:rsidRPr="00807384">
        <w:rPr>
          <w:sz w:val="28"/>
          <w:szCs w:val="28"/>
        </w:rPr>
        <w:t xml:space="preserve"> </w:t>
      </w:r>
    </w:p>
    <w:p w:rsidR="005B65E7" w:rsidRPr="00E41415" w:rsidRDefault="005B65E7" w:rsidP="004C787E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E41415">
        <w:rPr>
          <w:sz w:val="28"/>
          <w:szCs w:val="28"/>
        </w:rPr>
        <w:t xml:space="preserve"> Министерства спорта РФ от 12.09.2013 № 731 «Об утверждении Порядка приема на обучение по дополнительным предпрофессиональным программам в области физической культуры и спорта»,</w:t>
      </w:r>
    </w:p>
    <w:p w:rsidR="005B65E7" w:rsidRPr="00E41415" w:rsidRDefault="005B65E7" w:rsidP="004C787E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 w:rsidRPr="00E41415">
        <w:rPr>
          <w:color w:val="000000"/>
          <w:sz w:val="28"/>
          <w:szCs w:val="28"/>
        </w:rPr>
        <w:t xml:space="preserve"> </w:t>
      </w:r>
      <w:r w:rsidRPr="00E41415">
        <w:rPr>
          <w:sz w:val="28"/>
          <w:szCs w:val="28"/>
        </w:rPr>
        <w:t>Приказ Министерства спорта РФ от 15.11.2018 №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</w:t>
      </w:r>
      <w:r w:rsidRPr="00E41415">
        <w:rPr>
          <w:rStyle w:val="1"/>
          <w:sz w:val="28"/>
          <w:szCs w:val="28"/>
        </w:rPr>
        <w:t>,</w:t>
      </w:r>
    </w:p>
    <w:p w:rsidR="005B65E7" w:rsidRPr="00E41415" w:rsidRDefault="005B65E7" w:rsidP="004C787E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 w:rsidRPr="00E41415">
        <w:rPr>
          <w:sz w:val="28"/>
          <w:szCs w:val="28"/>
        </w:rPr>
        <w:t>Приказ Министерства спорта РФ от 27.12.2013 № 1125 «Об утверждении особенностей организации и осуществлении образовательной, тренировочной и методической деятельности в области физической культуры и спорта»,</w:t>
      </w:r>
    </w:p>
    <w:p w:rsidR="005B65E7" w:rsidRPr="00FF2207" w:rsidRDefault="005B65E7" w:rsidP="004C787E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 </w:t>
      </w:r>
      <w:r w:rsidRPr="00FF2207">
        <w:rPr>
          <w:rStyle w:val="1"/>
          <w:sz w:val="28"/>
          <w:szCs w:val="28"/>
        </w:rPr>
        <w:t>Устав ДЮСШ.</w:t>
      </w:r>
      <w:r w:rsidRPr="00FF2207">
        <w:rPr>
          <w:sz w:val="28"/>
          <w:szCs w:val="28"/>
        </w:rPr>
        <w:t xml:space="preserve"> </w:t>
      </w:r>
    </w:p>
    <w:p w:rsidR="005B65E7" w:rsidRPr="006A6E51" w:rsidRDefault="005B65E7" w:rsidP="00DE389A">
      <w:pPr>
        <w:pStyle w:val="NoSpacing"/>
        <w:ind w:firstLine="36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Пряжинская </w:t>
      </w:r>
      <w:r w:rsidRPr="006A6E51">
        <w:rPr>
          <w:rStyle w:val="1"/>
          <w:sz w:val="28"/>
          <w:szCs w:val="28"/>
        </w:rPr>
        <w:t>ДЮСШ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осуществляет образовательную деятельность в соответствии с действующим законодательством РФ,  лицензией </w:t>
      </w:r>
      <w:r>
        <w:rPr>
          <w:rStyle w:val="1"/>
          <w:sz w:val="28"/>
          <w:szCs w:val="28"/>
        </w:rPr>
        <w:t xml:space="preserve">- </w:t>
      </w:r>
      <w:r w:rsidRPr="006A6E51">
        <w:rPr>
          <w:rStyle w:val="1"/>
          <w:sz w:val="28"/>
          <w:szCs w:val="28"/>
          <w:lang w:val="de-DE"/>
        </w:rPr>
        <w:t>сери</w:t>
      </w:r>
      <w:r w:rsidRPr="006A6E51">
        <w:rPr>
          <w:rStyle w:val="1"/>
          <w:sz w:val="28"/>
          <w:szCs w:val="28"/>
        </w:rPr>
        <w:t>я</w:t>
      </w:r>
      <w:r>
        <w:rPr>
          <w:rStyle w:val="1"/>
          <w:sz w:val="28"/>
          <w:szCs w:val="28"/>
        </w:rPr>
        <w:t xml:space="preserve"> 10Л01</w:t>
      </w:r>
      <w:r w:rsidRPr="006A6E51">
        <w:rPr>
          <w:rStyle w:val="1"/>
          <w:sz w:val="28"/>
          <w:szCs w:val="28"/>
        </w:rPr>
        <w:t>  №</w:t>
      </w:r>
      <w:r>
        <w:rPr>
          <w:rStyle w:val="1"/>
          <w:sz w:val="28"/>
          <w:szCs w:val="28"/>
        </w:rPr>
        <w:t xml:space="preserve"> 0007732</w:t>
      </w:r>
      <w:r w:rsidRPr="006A6E51">
        <w:rPr>
          <w:rStyle w:val="1"/>
          <w:sz w:val="28"/>
          <w:szCs w:val="28"/>
        </w:rPr>
        <w:t xml:space="preserve"> </w:t>
      </w:r>
      <w:r w:rsidRPr="006A6E51">
        <w:rPr>
          <w:sz w:val="28"/>
          <w:szCs w:val="28"/>
        </w:rPr>
        <w:t xml:space="preserve"> </w:t>
      </w:r>
      <w:r w:rsidRPr="000A2C3A">
        <w:rPr>
          <w:rStyle w:val="1"/>
          <w:sz w:val="28"/>
          <w:szCs w:val="28"/>
          <w:lang w:val="de-DE"/>
        </w:rPr>
        <w:t>от</w:t>
      </w:r>
      <w:r>
        <w:rPr>
          <w:rStyle w:val="1"/>
          <w:sz w:val="28"/>
          <w:szCs w:val="28"/>
        </w:rPr>
        <w:t xml:space="preserve"> 06</w:t>
      </w:r>
      <w:r w:rsidRPr="000A2C3A">
        <w:rPr>
          <w:rStyle w:val="1"/>
          <w:sz w:val="28"/>
          <w:szCs w:val="28"/>
        </w:rPr>
        <w:t xml:space="preserve"> декабря</w:t>
      </w:r>
      <w:r w:rsidRPr="000A2C3A">
        <w:rPr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2019</w:t>
      </w:r>
      <w:r w:rsidRPr="000A2C3A">
        <w:rPr>
          <w:rStyle w:val="1"/>
          <w:sz w:val="28"/>
          <w:szCs w:val="28"/>
        </w:rPr>
        <w:t xml:space="preserve"> </w:t>
      </w:r>
      <w:r w:rsidRPr="000A2C3A">
        <w:rPr>
          <w:sz w:val="28"/>
          <w:szCs w:val="28"/>
        </w:rPr>
        <w:t xml:space="preserve"> </w:t>
      </w:r>
      <w:r w:rsidRPr="000A2C3A">
        <w:rPr>
          <w:rStyle w:val="1"/>
          <w:sz w:val="28"/>
          <w:szCs w:val="28"/>
          <w:lang w:val="de-DE"/>
        </w:rPr>
        <w:t>года</w:t>
      </w:r>
      <w:r w:rsidRPr="006A6E51">
        <w:rPr>
          <w:rStyle w:val="1"/>
          <w:sz w:val="28"/>
          <w:szCs w:val="28"/>
          <w:lang w:val="de-DE"/>
        </w:rPr>
        <w:t xml:space="preserve">,  </w:t>
      </w:r>
      <w:r>
        <w:rPr>
          <w:rStyle w:val="1"/>
          <w:sz w:val="28"/>
          <w:szCs w:val="28"/>
        </w:rPr>
        <w:t xml:space="preserve">рег. </w:t>
      </w:r>
      <w:r w:rsidRPr="006A6E51">
        <w:rPr>
          <w:rStyle w:val="1"/>
          <w:sz w:val="28"/>
          <w:szCs w:val="28"/>
          <w:lang w:val="de-DE"/>
        </w:rPr>
        <w:t>№</w:t>
      </w:r>
      <w:r>
        <w:rPr>
          <w:sz w:val="28"/>
          <w:szCs w:val="28"/>
        </w:rPr>
        <w:t>3131</w:t>
      </w:r>
      <w:r w:rsidRPr="006A6E51">
        <w:rPr>
          <w:rStyle w:val="1"/>
          <w:sz w:val="28"/>
          <w:szCs w:val="28"/>
          <w:lang w:val="de-DE"/>
        </w:rPr>
        <w:t>, выданной</w:t>
      </w:r>
      <w:r w:rsidRPr="006A6E51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Министерством образования Республики Карелия</w:t>
      </w:r>
      <w:r w:rsidRPr="006A6E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Уставом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ДЮСШ</w:t>
      </w:r>
      <w:r w:rsidRPr="006A6E51">
        <w:rPr>
          <w:rStyle w:val="1"/>
          <w:sz w:val="28"/>
          <w:szCs w:val="28"/>
          <w:lang w:val="de-DE"/>
        </w:rPr>
        <w:t> 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и локальными нормативными актами.</w:t>
      </w:r>
      <w:r w:rsidRPr="006A6E51">
        <w:rPr>
          <w:sz w:val="28"/>
          <w:szCs w:val="28"/>
        </w:rPr>
        <w:t xml:space="preserve"> </w:t>
      </w:r>
    </w:p>
    <w:p w:rsidR="005B65E7" w:rsidRPr="006A6E51" w:rsidRDefault="005B65E7" w:rsidP="00DE389A">
      <w:pPr>
        <w:pStyle w:val="NoSpacing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    </w:t>
      </w:r>
      <w:r w:rsidRPr="006A6E51">
        <w:rPr>
          <w:rStyle w:val="1"/>
          <w:sz w:val="28"/>
          <w:szCs w:val="28"/>
        </w:rPr>
        <w:t>Образовательная деятельность осуществляется на сп</w:t>
      </w:r>
      <w:r>
        <w:rPr>
          <w:rStyle w:val="1"/>
          <w:sz w:val="28"/>
          <w:szCs w:val="28"/>
        </w:rPr>
        <w:t>ортивных объектах</w:t>
      </w:r>
      <w:r w:rsidRPr="006A6E51">
        <w:rPr>
          <w:rStyle w:val="1"/>
          <w:sz w:val="28"/>
          <w:szCs w:val="28"/>
        </w:rPr>
        <w:t xml:space="preserve"> расположенных по адресам:</w:t>
      </w:r>
      <w:r w:rsidRPr="006A6E51">
        <w:rPr>
          <w:sz w:val="28"/>
          <w:szCs w:val="28"/>
        </w:rPr>
        <w:t xml:space="preserve"> </w:t>
      </w:r>
    </w:p>
    <w:p w:rsidR="005B65E7" w:rsidRPr="006A6E51" w:rsidRDefault="005B65E7" w:rsidP="00DE389A">
      <w:pPr>
        <w:pStyle w:val="NoSpacing"/>
        <w:jc w:val="both"/>
        <w:rPr>
          <w:rStyle w:val="1"/>
          <w:sz w:val="28"/>
          <w:szCs w:val="28"/>
        </w:rPr>
      </w:pPr>
      <w:r w:rsidRPr="006A6E51">
        <w:rPr>
          <w:rStyle w:val="1"/>
          <w:sz w:val="28"/>
          <w:szCs w:val="28"/>
        </w:rPr>
        <w:t> -</w:t>
      </w:r>
      <w:r>
        <w:rPr>
          <w:rStyle w:val="1"/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 xml:space="preserve">спортзал  МКОУ «Пряжинская СОШ» пгт Пряжа, ул.Советская, </w:t>
      </w:r>
      <w:r>
        <w:rPr>
          <w:rStyle w:val="1"/>
          <w:sz w:val="28"/>
          <w:szCs w:val="28"/>
        </w:rPr>
        <w:t>д. 89;</w:t>
      </w:r>
    </w:p>
    <w:p w:rsidR="005B65E7" w:rsidRPr="006A6E51" w:rsidRDefault="005B65E7" w:rsidP="00DE389A">
      <w:pPr>
        <w:pStyle w:val="NoSpacing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- административный кабинет в МБ</w:t>
      </w:r>
      <w:r w:rsidRPr="006A6E51">
        <w:rPr>
          <w:rStyle w:val="1"/>
          <w:sz w:val="28"/>
          <w:szCs w:val="28"/>
        </w:rPr>
        <w:t xml:space="preserve">У ДО «Центр творчества детей и молодежи», ул.Советская, </w:t>
      </w:r>
      <w:r>
        <w:rPr>
          <w:rStyle w:val="1"/>
          <w:sz w:val="28"/>
          <w:szCs w:val="28"/>
        </w:rPr>
        <w:t>д.87</w:t>
      </w:r>
      <w:r w:rsidRPr="006A6E51">
        <w:rPr>
          <w:rStyle w:val="1"/>
          <w:sz w:val="28"/>
          <w:szCs w:val="28"/>
        </w:rPr>
        <w:t>а</w:t>
      </w:r>
      <w:r>
        <w:rPr>
          <w:rStyle w:val="1"/>
          <w:sz w:val="28"/>
          <w:szCs w:val="28"/>
        </w:rPr>
        <w:t>;</w:t>
      </w:r>
    </w:p>
    <w:p w:rsidR="005B65E7" w:rsidRPr="006A6E51" w:rsidRDefault="005B65E7" w:rsidP="00DE389A">
      <w:pPr>
        <w:pStyle w:val="NoSpacing"/>
        <w:jc w:val="both"/>
        <w:rPr>
          <w:sz w:val="28"/>
          <w:szCs w:val="28"/>
        </w:rPr>
      </w:pPr>
      <w:r w:rsidRPr="006A6E51">
        <w:rPr>
          <w:iCs/>
          <w:sz w:val="28"/>
          <w:szCs w:val="28"/>
        </w:rPr>
        <w:t>- спортзал  МКОУ «Ведлозерская СОШ» с.Ведлозеро, ул.Школьная, д</w:t>
      </w:r>
      <w:r>
        <w:rPr>
          <w:iCs/>
          <w:sz w:val="28"/>
          <w:szCs w:val="28"/>
        </w:rPr>
        <w:t>. 2;</w:t>
      </w:r>
      <w:r w:rsidRPr="006A6E51">
        <w:rPr>
          <w:iCs/>
          <w:sz w:val="28"/>
          <w:szCs w:val="28"/>
        </w:rPr>
        <w:t xml:space="preserve"> </w:t>
      </w:r>
    </w:p>
    <w:p w:rsidR="005B65E7" w:rsidRPr="006A6E51" w:rsidRDefault="005B65E7" w:rsidP="00DE389A">
      <w:pPr>
        <w:pStyle w:val="NoSpacing"/>
        <w:jc w:val="both"/>
        <w:rPr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>- спортзал  МКОУ «Эссойльска</w:t>
      </w:r>
      <w:r>
        <w:rPr>
          <w:rStyle w:val="1"/>
          <w:iCs/>
          <w:sz w:val="28"/>
          <w:szCs w:val="28"/>
        </w:rPr>
        <w:t xml:space="preserve">я СОШ» п.Эссойла, ул.Школьная, </w:t>
      </w:r>
      <w:r w:rsidRPr="006A6E51">
        <w:rPr>
          <w:rStyle w:val="1"/>
          <w:iCs/>
          <w:sz w:val="28"/>
          <w:szCs w:val="28"/>
        </w:rPr>
        <w:t>д.</w:t>
      </w:r>
      <w:r>
        <w:rPr>
          <w:rStyle w:val="1"/>
          <w:iCs/>
          <w:sz w:val="28"/>
          <w:szCs w:val="28"/>
        </w:rPr>
        <w:t xml:space="preserve"> 18а;</w:t>
      </w:r>
    </w:p>
    <w:p w:rsidR="005B65E7" w:rsidRPr="006A6E51" w:rsidRDefault="005B65E7" w:rsidP="00DE389A">
      <w:pPr>
        <w:pStyle w:val="NoSpacing"/>
        <w:jc w:val="both"/>
        <w:rPr>
          <w:rStyle w:val="1"/>
          <w:iCs/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>- спортзал  МКОУ «Чалнинская СОШ» п.Чална, ул.Шк</w:t>
      </w:r>
      <w:r>
        <w:rPr>
          <w:rStyle w:val="1"/>
          <w:iCs/>
          <w:sz w:val="28"/>
          <w:szCs w:val="28"/>
        </w:rPr>
        <w:t>о</w:t>
      </w:r>
      <w:r w:rsidRPr="006A6E51">
        <w:rPr>
          <w:rStyle w:val="1"/>
          <w:iCs/>
          <w:sz w:val="28"/>
          <w:szCs w:val="28"/>
        </w:rPr>
        <w:t>льная, д.</w:t>
      </w:r>
      <w:r>
        <w:rPr>
          <w:rStyle w:val="1"/>
          <w:iCs/>
          <w:sz w:val="28"/>
          <w:szCs w:val="28"/>
        </w:rPr>
        <w:t xml:space="preserve"> 17а;</w:t>
      </w:r>
    </w:p>
    <w:p w:rsidR="005B65E7" w:rsidRPr="006A6E51" w:rsidRDefault="005B65E7" w:rsidP="00DE389A">
      <w:pPr>
        <w:pStyle w:val="NoSpacing"/>
        <w:jc w:val="both"/>
        <w:rPr>
          <w:rStyle w:val="1"/>
          <w:iCs/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 xml:space="preserve">- спортзал </w:t>
      </w:r>
      <w:r>
        <w:rPr>
          <w:rStyle w:val="1"/>
          <w:iCs/>
          <w:sz w:val="28"/>
          <w:szCs w:val="28"/>
        </w:rPr>
        <w:t xml:space="preserve"> </w:t>
      </w:r>
      <w:r w:rsidRPr="006A6E51">
        <w:rPr>
          <w:rStyle w:val="1"/>
          <w:iCs/>
          <w:sz w:val="28"/>
          <w:szCs w:val="28"/>
        </w:rPr>
        <w:t xml:space="preserve">МКОУ «Святозерская ООШ», с.Святозеро, ул.Школьная, д. </w:t>
      </w:r>
      <w:r>
        <w:rPr>
          <w:rStyle w:val="1"/>
          <w:iCs/>
          <w:sz w:val="28"/>
          <w:szCs w:val="28"/>
        </w:rPr>
        <w:t>3;</w:t>
      </w:r>
    </w:p>
    <w:p w:rsidR="005B65E7" w:rsidRPr="006A6E51" w:rsidRDefault="005B65E7" w:rsidP="00DE389A">
      <w:pPr>
        <w:pStyle w:val="NoSpacing"/>
        <w:jc w:val="both"/>
        <w:rPr>
          <w:rStyle w:val="1"/>
          <w:iCs/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>- освещенная лыжная трасса</w:t>
      </w:r>
      <w:r>
        <w:rPr>
          <w:rStyle w:val="1"/>
          <w:iCs/>
          <w:sz w:val="28"/>
          <w:szCs w:val="28"/>
        </w:rPr>
        <w:t xml:space="preserve"> пгт Пряжа (р-н ул.Октябрьская).</w:t>
      </w:r>
    </w:p>
    <w:p w:rsidR="005B65E7" w:rsidRPr="006A6E51" w:rsidRDefault="005B65E7" w:rsidP="00DE389A">
      <w:pPr>
        <w:pStyle w:val="NoSpacing"/>
        <w:ind w:firstLine="708"/>
        <w:jc w:val="both"/>
        <w:rPr>
          <w:sz w:val="28"/>
          <w:szCs w:val="28"/>
        </w:rPr>
      </w:pPr>
      <w:r w:rsidRPr="006A6E51">
        <w:rPr>
          <w:rStyle w:val="1"/>
          <w:kern w:val="28"/>
          <w:sz w:val="28"/>
          <w:szCs w:val="28"/>
        </w:rPr>
        <w:t>ДЮСШ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kern w:val="28"/>
          <w:sz w:val="28"/>
          <w:szCs w:val="28"/>
          <w:lang w:val="de-DE"/>
        </w:rPr>
        <w:t>призвана удовлетворять  потребности граждан и общества в области физкультур</w:t>
      </w:r>
      <w:r w:rsidRPr="006A6E51">
        <w:rPr>
          <w:rStyle w:val="1"/>
          <w:kern w:val="28"/>
          <w:sz w:val="28"/>
          <w:szCs w:val="28"/>
        </w:rPr>
        <w:t>ы и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kern w:val="28"/>
          <w:sz w:val="28"/>
          <w:szCs w:val="28"/>
          <w:lang w:val="de-DE"/>
        </w:rPr>
        <w:t>спорт</w:t>
      </w:r>
      <w:r w:rsidRPr="006A6E51">
        <w:rPr>
          <w:rStyle w:val="1"/>
          <w:kern w:val="28"/>
          <w:sz w:val="28"/>
          <w:szCs w:val="28"/>
        </w:rPr>
        <w:t>а</w:t>
      </w:r>
      <w:r w:rsidRPr="006A6E51">
        <w:rPr>
          <w:rStyle w:val="1"/>
          <w:kern w:val="28"/>
          <w:sz w:val="28"/>
          <w:szCs w:val="28"/>
          <w:lang w:val="de-DE"/>
        </w:rPr>
        <w:t xml:space="preserve">, создавать условия для самоопределения и самореализации личности обучающихся, развития индивидуальных способностей каждого ребенка,  выявления одаренных детей и </w:t>
      </w:r>
      <w:r w:rsidRPr="006A6E51">
        <w:rPr>
          <w:rStyle w:val="1"/>
          <w:kern w:val="28"/>
          <w:sz w:val="28"/>
          <w:szCs w:val="28"/>
        </w:rPr>
        <w:t>ц</w:t>
      </w:r>
      <w:r w:rsidRPr="006A6E51">
        <w:rPr>
          <w:rStyle w:val="1"/>
          <w:kern w:val="28"/>
          <w:sz w:val="28"/>
          <w:szCs w:val="28"/>
          <w:lang w:val="de-DE"/>
        </w:rPr>
        <w:t>еленаправленной спортивной подготовки детей и подростков.</w:t>
      </w:r>
      <w:r w:rsidRPr="006A6E51">
        <w:rPr>
          <w:rStyle w:val="1"/>
          <w:b/>
          <w:bCs/>
          <w:sz w:val="28"/>
          <w:szCs w:val="28"/>
          <w:lang w:val="de-DE"/>
        </w:rPr>
        <w:t>   </w:t>
      </w:r>
      <w:r w:rsidRPr="006A6E51">
        <w:rPr>
          <w:sz w:val="28"/>
          <w:szCs w:val="28"/>
        </w:rPr>
        <w:t xml:space="preserve"> </w:t>
      </w:r>
    </w:p>
    <w:p w:rsidR="005B65E7" w:rsidRPr="006A6E51" w:rsidRDefault="005B65E7" w:rsidP="00DE389A">
      <w:pPr>
        <w:pStyle w:val="NoSpacing"/>
        <w:ind w:firstLine="708"/>
        <w:jc w:val="both"/>
        <w:rPr>
          <w:sz w:val="28"/>
          <w:szCs w:val="28"/>
        </w:rPr>
      </w:pPr>
      <w:r w:rsidRPr="006A6E51">
        <w:rPr>
          <w:sz w:val="28"/>
          <w:szCs w:val="28"/>
        </w:rPr>
        <w:t xml:space="preserve">ДЮСШ организует деятельность в соответствии с дополнительными общеобразовательными программами в области физической культуры и спорта. </w:t>
      </w:r>
      <w:r w:rsidRPr="006A6E51">
        <w:rPr>
          <w:rStyle w:val="1"/>
          <w:sz w:val="28"/>
          <w:szCs w:val="28"/>
        </w:rPr>
        <w:t>Данные  п</w:t>
      </w:r>
      <w:r w:rsidRPr="006A6E51">
        <w:rPr>
          <w:rStyle w:val="1"/>
          <w:sz w:val="28"/>
          <w:szCs w:val="28"/>
          <w:lang w:val="de-DE"/>
        </w:rPr>
        <w:t>рограмм</w:t>
      </w:r>
      <w:r w:rsidRPr="006A6E51">
        <w:rPr>
          <w:rStyle w:val="1"/>
          <w:sz w:val="28"/>
          <w:szCs w:val="28"/>
        </w:rPr>
        <w:t>ы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  предусматрива</w:t>
      </w:r>
      <w:r w:rsidRPr="006A6E51">
        <w:rPr>
          <w:rStyle w:val="1"/>
          <w:sz w:val="28"/>
          <w:szCs w:val="28"/>
        </w:rPr>
        <w:t>ют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несколько  уровней освоения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дополнительных общеобразовательных программ по видам спорта</w:t>
      </w:r>
      <w:r w:rsidRPr="006A6E51">
        <w:rPr>
          <w:rStyle w:val="1"/>
          <w:sz w:val="28"/>
          <w:szCs w:val="28"/>
          <w:lang w:val="de-DE"/>
        </w:rPr>
        <w:t>,  которые соответствуют этапам многолетней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спортивной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подготовки.</w:t>
      </w:r>
      <w:r w:rsidRPr="006A6E51">
        <w:rPr>
          <w:sz w:val="28"/>
          <w:szCs w:val="28"/>
        </w:rPr>
        <w:t xml:space="preserve"> </w:t>
      </w:r>
    </w:p>
    <w:p w:rsidR="005B65E7" w:rsidRPr="006A6E51" w:rsidRDefault="005B65E7" w:rsidP="004C787E">
      <w:pPr>
        <w:pStyle w:val="NoSpacing"/>
        <w:rPr>
          <w:sz w:val="28"/>
          <w:szCs w:val="28"/>
        </w:rPr>
      </w:pPr>
      <w:r w:rsidRPr="006A6E51">
        <w:rPr>
          <w:sz w:val="28"/>
          <w:szCs w:val="28"/>
          <w:lang w:val="de-DE"/>
        </w:rPr>
        <w:t> </w:t>
      </w:r>
      <w:r w:rsidRPr="006A6E51">
        <w:rPr>
          <w:sz w:val="28"/>
          <w:szCs w:val="28"/>
        </w:rPr>
        <w:t xml:space="preserve"> </w:t>
      </w:r>
      <w:r w:rsidRPr="006A6E51">
        <w:rPr>
          <w:sz w:val="28"/>
          <w:szCs w:val="28"/>
        </w:rPr>
        <w:tab/>
      </w:r>
      <w:r w:rsidRPr="006A6E51">
        <w:rPr>
          <w:rStyle w:val="1"/>
          <w:sz w:val="28"/>
          <w:szCs w:val="28"/>
          <w:lang w:val="de-DE"/>
        </w:rPr>
        <w:t>Этапы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подготовки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 и сроки освоения  представлены в таблице:</w:t>
      </w:r>
      <w:r w:rsidRPr="006A6E51">
        <w:rPr>
          <w:sz w:val="28"/>
          <w:szCs w:val="28"/>
        </w:rPr>
        <w:t xml:space="preserve"> </w:t>
      </w:r>
    </w:p>
    <w:tbl>
      <w:tblPr>
        <w:tblW w:w="0" w:type="auto"/>
        <w:tblInd w:w="393" w:type="dxa"/>
        <w:tblLayout w:type="fixed"/>
        <w:tblLook w:val="0000"/>
      </w:tblPr>
      <w:tblGrid>
        <w:gridCol w:w="555"/>
        <w:gridCol w:w="2520"/>
        <w:gridCol w:w="4470"/>
        <w:gridCol w:w="1680"/>
      </w:tblGrid>
      <w:tr w:rsidR="005B65E7" w:rsidRPr="006A6E51" w:rsidTr="004636B7">
        <w:trPr>
          <w:trHeight w:val="35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№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Этап подготовки (</w:t>
            </w:r>
            <w:r w:rsidRPr="006A6E51">
              <w:rPr>
                <w:rStyle w:val="1"/>
                <w:sz w:val="28"/>
                <w:szCs w:val="28"/>
              </w:rPr>
              <w:t>уровень)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Направленность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Срок освоения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</w:tr>
      <w:tr w:rsidR="005B65E7" w:rsidRPr="006A6E51" w:rsidTr="004636B7">
        <w:trPr>
          <w:trHeight w:val="35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1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</w:rPr>
              <w:t xml:space="preserve">Спортивно-оздоровительный 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</w:rPr>
              <w:t xml:space="preserve">Занятия  физическими упражнениями для создания предпосылок для последующей спортивной специализации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</w:rPr>
              <w:t xml:space="preserve">Весь период </w:t>
            </w:r>
          </w:p>
        </w:tc>
      </w:tr>
      <w:tr w:rsidR="005B65E7" w:rsidRPr="006A6E51" w:rsidTr="004636B7">
        <w:trPr>
          <w:trHeight w:val="358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2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Начальной подготовки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Базовая подготовка и определение избранного вида спорта для дальнейшей специализации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rStyle w:val="1"/>
                <w:sz w:val="28"/>
                <w:szCs w:val="28"/>
              </w:rPr>
              <w:t>Д</w:t>
            </w:r>
            <w:r w:rsidRPr="006A6E51">
              <w:rPr>
                <w:sz w:val="28"/>
                <w:szCs w:val="28"/>
                <w:lang w:val="de-DE"/>
              </w:rPr>
              <w:t>о</w:t>
            </w:r>
            <w:r w:rsidRPr="006A6E51">
              <w:rPr>
                <w:sz w:val="28"/>
                <w:szCs w:val="28"/>
              </w:rPr>
              <w:t xml:space="preserve"> 2</w:t>
            </w:r>
            <w:r w:rsidRPr="006A6E51">
              <w:rPr>
                <w:sz w:val="28"/>
                <w:szCs w:val="28"/>
                <w:lang w:val="de-DE"/>
              </w:rPr>
              <w:t xml:space="preserve"> лет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</w:tr>
      <w:tr w:rsidR="005B65E7" w:rsidRPr="006A6E51" w:rsidTr="004636B7">
        <w:trPr>
          <w:trHeight w:val="34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3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A6E51">
              <w:rPr>
                <w:sz w:val="28"/>
                <w:szCs w:val="28"/>
                <w:lang w:val="de-DE"/>
              </w:rPr>
              <w:t>ренировочный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sz w:val="28"/>
                <w:szCs w:val="28"/>
                <w:lang w:val="de-DE"/>
              </w:rPr>
              <w:t>Специализация и углубленная тренировка в избранном виде спорта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6A6E51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6A6E51">
              <w:rPr>
                <w:rStyle w:val="1"/>
                <w:sz w:val="28"/>
                <w:szCs w:val="28"/>
              </w:rPr>
              <w:t>д</w:t>
            </w:r>
            <w:r w:rsidRPr="006A6E51">
              <w:rPr>
                <w:sz w:val="28"/>
                <w:szCs w:val="28"/>
                <w:lang w:val="de-DE"/>
              </w:rPr>
              <w:t>о 5 лет</w:t>
            </w:r>
            <w:r w:rsidRPr="006A6E51">
              <w:rPr>
                <w:sz w:val="28"/>
                <w:szCs w:val="28"/>
              </w:rPr>
              <w:t xml:space="preserve"> </w:t>
            </w:r>
          </w:p>
        </w:tc>
      </w:tr>
    </w:tbl>
    <w:p w:rsidR="005B65E7" w:rsidRPr="006A6E51" w:rsidRDefault="005B65E7" w:rsidP="004C787E">
      <w:pPr>
        <w:pStyle w:val="NoSpacing"/>
        <w:rPr>
          <w:sz w:val="28"/>
          <w:szCs w:val="28"/>
        </w:rPr>
      </w:pPr>
      <w:r w:rsidRPr="006A6E51">
        <w:rPr>
          <w:b/>
          <w:bCs/>
          <w:sz w:val="28"/>
          <w:szCs w:val="28"/>
          <w:lang w:val="de-DE"/>
        </w:rPr>
        <w:t> </w:t>
      </w:r>
      <w:r w:rsidRPr="006A6E51">
        <w:rPr>
          <w:sz w:val="28"/>
          <w:szCs w:val="28"/>
        </w:rPr>
        <w:t xml:space="preserve"> </w:t>
      </w:r>
    </w:p>
    <w:p w:rsidR="005B65E7" w:rsidRPr="006A6E51" w:rsidRDefault="005B65E7" w:rsidP="004C787E">
      <w:pPr>
        <w:pStyle w:val="NoSpacing"/>
        <w:rPr>
          <w:rStyle w:val="1"/>
          <w:b/>
          <w:sz w:val="28"/>
          <w:szCs w:val="28"/>
        </w:rPr>
      </w:pPr>
      <w:r w:rsidRPr="006A6E51">
        <w:rPr>
          <w:rStyle w:val="1"/>
          <w:b/>
          <w:sz w:val="28"/>
          <w:szCs w:val="28"/>
        </w:rPr>
        <w:t xml:space="preserve">Задачи на этапах  многолетней подготовки. </w:t>
      </w:r>
    </w:p>
    <w:p w:rsidR="005B65E7" w:rsidRPr="006A6E51" w:rsidRDefault="005B65E7" w:rsidP="004C787E">
      <w:pPr>
        <w:pStyle w:val="NoSpacing"/>
        <w:rPr>
          <w:rStyle w:val="1"/>
          <w:i/>
          <w:sz w:val="28"/>
          <w:szCs w:val="28"/>
        </w:rPr>
      </w:pPr>
      <w:r w:rsidRPr="006A6E51">
        <w:rPr>
          <w:rStyle w:val="1"/>
          <w:i/>
          <w:sz w:val="28"/>
          <w:szCs w:val="28"/>
        </w:rPr>
        <w:t xml:space="preserve">По развитию массового спорта: </w:t>
      </w:r>
    </w:p>
    <w:p w:rsidR="005B65E7" w:rsidRPr="006A6E51" w:rsidRDefault="005B65E7" w:rsidP="004C787E">
      <w:pPr>
        <w:pStyle w:val="NoSpacing"/>
        <w:ind w:firstLine="708"/>
        <w:jc w:val="both"/>
        <w:rPr>
          <w:rStyle w:val="1"/>
          <w:sz w:val="28"/>
          <w:szCs w:val="28"/>
        </w:rPr>
      </w:pPr>
      <w:r w:rsidRPr="006A6E51">
        <w:rPr>
          <w:rStyle w:val="1"/>
          <w:sz w:val="28"/>
          <w:szCs w:val="28"/>
        </w:rPr>
        <w:t xml:space="preserve">Спортивно-оздоровительный этап - организация содержательного досуга и систематических занятий средствами физической культуры для достижения  уровня здоровья и работоспособности, необходимых для подготовки к общественно-полезной деятельности и дальнейшим занятиям спортом. </w:t>
      </w:r>
    </w:p>
    <w:p w:rsidR="005B65E7" w:rsidRPr="006A6E51" w:rsidRDefault="005B65E7" w:rsidP="004C787E">
      <w:pPr>
        <w:pStyle w:val="NoSpacing"/>
        <w:ind w:firstLine="708"/>
        <w:jc w:val="both"/>
        <w:rPr>
          <w:rStyle w:val="1"/>
          <w:sz w:val="28"/>
          <w:szCs w:val="28"/>
        </w:rPr>
      </w:pPr>
      <w:r w:rsidRPr="006A6E51">
        <w:rPr>
          <w:rStyle w:val="1"/>
          <w:sz w:val="28"/>
          <w:szCs w:val="28"/>
        </w:rPr>
        <w:t xml:space="preserve">Этап начальной подготовки - организация  систематических занятий   спортом, направленных на развитие личности, утверждение здорового образа жизни, воспитание  физических, морально-этических и волевых качеств, определение специализации в виде спорта. </w:t>
      </w:r>
    </w:p>
    <w:p w:rsidR="005B65E7" w:rsidRPr="006A6E51" w:rsidRDefault="005B65E7" w:rsidP="004C787E">
      <w:pPr>
        <w:pStyle w:val="NoSpacing"/>
        <w:ind w:firstLine="708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Т</w:t>
      </w:r>
      <w:r w:rsidRPr="006A6E51">
        <w:rPr>
          <w:rStyle w:val="1"/>
          <w:sz w:val="28"/>
          <w:szCs w:val="28"/>
          <w:lang w:val="de-DE"/>
        </w:rPr>
        <w:t>ренировочный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 этап – повышение уровня физического развития, общей физической и специальной подготовленности, выполнение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спортивных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норм</w:t>
      </w:r>
      <w:r w:rsidRPr="006A6E51">
        <w:rPr>
          <w:rStyle w:val="1"/>
          <w:sz w:val="28"/>
          <w:szCs w:val="28"/>
        </w:rPr>
        <w:t>ативов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в избранном виде спорта, исходя из индивидуальных особенностей обучающихся,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специализированная подготовка перспективных спортсменов,</w:t>
      </w:r>
      <w:r w:rsidRPr="006A6E51">
        <w:rPr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профилактика вредных привычек и правонарушений.</w:t>
      </w:r>
    </w:p>
    <w:p w:rsidR="005B65E7" w:rsidRDefault="005B65E7" w:rsidP="004C787E">
      <w:pPr>
        <w:shd w:val="clear" w:color="auto" w:fill="FFFFFF"/>
        <w:jc w:val="center"/>
        <w:rPr>
          <w:rStyle w:val="1"/>
          <w:rFonts w:ascii="Arial" w:hAnsi="Arial"/>
          <w:color w:val="000000"/>
          <w:kern w:val="28"/>
          <w:sz w:val="28"/>
          <w:szCs w:val="28"/>
        </w:rPr>
      </w:pPr>
    </w:p>
    <w:p w:rsidR="005B65E7" w:rsidRPr="006A6E51" w:rsidRDefault="005B65E7" w:rsidP="004C787E">
      <w:pPr>
        <w:pStyle w:val="NoSpacing"/>
        <w:rPr>
          <w:rStyle w:val="1"/>
          <w:b/>
          <w:kern w:val="28"/>
          <w:sz w:val="28"/>
          <w:szCs w:val="28"/>
        </w:rPr>
      </w:pPr>
      <w:r w:rsidRPr="006A6E51">
        <w:rPr>
          <w:rStyle w:val="1"/>
          <w:b/>
          <w:kern w:val="28"/>
          <w:sz w:val="28"/>
          <w:szCs w:val="28"/>
        </w:rPr>
        <w:t xml:space="preserve">1. Образовательная деятельность ДЮСШ в </w:t>
      </w:r>
      <w:r>
        <w:rPr>
          <w:rStyle w:val="1"/>
          <w:b/>
          <w:kern w:val="28"/>
          <w:sz w:val="28"/>
          <w:szCs w:val="28"/>
        </w:rPr>
        <w:t>2020-2021</w:t>
      </w:r>
      <w:r w:rsidRPr="006A6E51">
        <w:rPr>
          <w:rStyle w:val="1"/>
          <w:b/>
          <w:kern w:val="28"/>
          <w:sz w:val="28"/>
          <w:szCs w:val="28"/>
        </w:rPr>
        <w:t xml:space="preserve"> учебном году </w:t>
      </w:r>
    </w:p>
    <w:p w:rsidR="005B65E7" w:rsidRPr="006A6E51" w:rsidRDefault="005B65E7" w:rsidP="004C787E">
      <w:pPr>
        <w:pStyle w:val="NoSpacing"/>
      </w:pPr>
      <w:r w:rsidRPr="006A6E51">
        <w:rPr>
          <w:b/>
          <w:bCs/>
        </w:rPr>
        <w:t> </w:t>
      </w:r>
      <w:r w:rsidRPr="006A6E51">
        <w:t xml:space="preserve"> </w:t>
      </w:r>
    </w:p>
    <w:p w:rsidR="005B65E7" w:rsidRPr="006A6E51" w:rsidRDefault="005B65E7" w:rsidP="004C787E">
      <w:pPr>
        <w:pStyle w:val="NoSpacing"/>
        <w:jc w:val="both"/>
      </w:pPr>
      <w:r>
        <w:rPr>
          <w:rStyle w:val="1"/>
          <w:bCs/>
          <w:sz w:val="28"/>
          <w:szCs w:val="28"/>
        </w:rPr>
        <w:t xml:space="preserve">         </w:t>
      </w:r>
      <w:r w:rsidRPr="00DE389A">
        <w:rPr>
          <w:rStyle w:val="1"/>
          <w:bCs/>
          <w:sz w:val="28"/>
          <w:szCs w:val="28"/>
          <w:lang w:val="de-DE"/>
        </w:rPr>
        <w:t>Основной целью</w:t>
      </w:r>
      <w:r w:rsidRPr="00DE389A">
        <w:t xml:space="preserve"> </w:t>
      </w:r>
      <w:r w:rsidRPr="00DE389A">
        <w:rPr>
          <w:rStyle w:val="1"/>
          <w:bCs/>
          <w:sz w:val="28"/>
          <w:szCs w:val="28"/>
        </w:rPr>
        <w:t>дополнительного образования в</w:t>
      </w:r>
      <w:r w:rsidRPr="006A6E51">
        <w:t xml:space="preserve"> </w:t>
      </w:r>
      <w:r w:rsidRPr="006A6E51">
        <w:rPr>
          <w:rStyle w:val="1"/>
          <w:sz w:val="28"/>
          <w:szCs w:val="28"/>
        </w:rPr>
        <w:t>ДЮСШ</w:t>
      </w:r>
      <w:r w:rsidRPr="006A6E51">
        <w:t xml:space="preserve"> </w:t>
      </w:r>
      <w:r w:rsidRPr="006A6E51">
        <w:rPr>
          <w:rStyle w:val="1"/>
          <w:sz w:val="28"/>
          <w:szCs w:val="28"/>
          <w:lang w:val="de-DE"/>
        </w:rPr>
        <w:t>является</w:t>
      </w:r>
      <w:r w:rsidRPr="006A6E51">
        <w:t xml:space="preserve"> </w:t>
      </w:r>
      <w:r w:rsidRPr="006A6E51">
        <w:rPr>
          <w:rStyle w:val="1"/>
          <w:sz w:val="28"/>
          <w:szCs w:val="28"/>
        </w:rPr>
        <w:t>физическое воспитание и развитие личности, приобретение  знаний, умений и навыков в области физической культуры и спорта;  отбор наиболее одаренных детей и подростков, создание условий для прохождения спортивной подготовки и </w:t>
      </w:r>
      <w:r w:rsidRPr="006A6E51">
        <w:t xml:space="preserve"> </w:t>
      </w:r>
      <w:r w:rsidRPr="006A6E51">
        <w:rPr>
          <w:rStyle w:val="1"/>
          <w:sz w:val="28"/>
          <w:szCs w:val="28"/>
        </w:rPr>
        <w:t> достижения  высоких спортивных результатов в избранном виде спорта. </w:t>
      </w:r>
      <w:r w:rsidRPr="006A6E51">
        <w:t xml:space="preserve"> </w:t>
      </w:r>
    </w:p>
    <w:p w:rsidR="005B65E7" w:rsidRPr="00872606" w:rsidRDefault="005B65E7" w:rsidP="004C787E">
      <w:pPr>
        <w:pStyle w:val="NoSpacing"/>
        <w:rPr>
          <w:sz w:val="28"/>
          <w:szCs w:val="28"/>
        </w:rPr>
      </w:pPr>
      <w:r w:rsidRPr="00872606">
        <w:rPr>
          <w:b/>
          <w:bCs/>
          <w:sz w:val="28"/>
          <w:szCs w:val="28"/>
          <w:lang w:val="de-DE"/>
        </w:rPr>
        <w:t>        Основные задачи:</w:t>
      </w:r>
      <w:r w:rsidRPr="00872606">
        <w:rPr>
          <w:sz w:val="28"/>
          <w:szCs w:val="28"/>
        </w:rPr>
        <w:t xml:space="preserve"> </w:t>
      </w:r>
    </w:p>
    <w:p w:rsidR="005B65E7" w:rsidRPr="006A6E51" w:rsidRDefault="005B65E7" w:rsidP="004C787E">
      <w:pPr>
        <w:pStyle w:val="NoSpacing"/>
        <w:numPr>
          <w:ilvl w:val="0"/>
          <w:numId w:val="2"/>
        </w:numPr>
        <w:jc w:val="both"/>
      </w:pPr>
      <w:r w:rsidRPr="006A6E51">
        <w:rPr>
          <w:rStyle w:val="1"/>
          <w:sz w:val="28"/>
          <w:szCs w:val="28"/>
        </w:rPr>
        <w:t>создание условий для развития массового детского и юношеского спорта;</w:t>
      </w:r>
      <w:r w:rsidRPr="006A6E51">
        <w:t xml:space="preserve"> </w:t>
      </w:r>
    </w:p>
    <w:p w:rsidR="005B65E7" w:rsidRPr="006A6E51" w:rsidRDefault="005B65E7" w:rsidP="004C787E">
      <w:pPr>
        <w:pStyle w:val="NoSpacing"/>
        <w:numPr>
          <w:ilvl w:val="0"/>
          <w:numId w:val="2"/>
        </w:numPr>
        <w:jc w:val="both"/>
      </w:pPr>
      <w:r w:rsidRPr="006A6E51">
        <w:rPr>
          <w:rStyle w:val="1"/>
          <w:sz w:val="28"/>
          <w:szCs w:val="28"/>
        </w:rPr>
        <w:t>организация  подготовки спортивного резерва и спортсменов высокого класса;</w:t>
      </w:r>
      <w:r w:rsidRPr="006A6E51">
        <w:t xml:space="preserve"> </w:t>
      </w:r>
    </w:p>
    <w:p w:rsidR="005B65E7" w:rsidRPr="006A6E51" w:rsidRDefault="005B65E7" w:rsidP="004C787E">
      <w:pPr>
        <w:pStyle w:val="NoSpacing"/>
        <w:numPr>
          <w:ilvl w:val="0"/>
          <w:numId w:val="2"/>
        </w:numPr>
        <w:jc w:val="both"/>
      </w:pPr>
      <w:r w:rsidRPr="006A6E51">
        <w:rPr>
          <w:rStyle w:val="1"/>
          <w:sz w:val="28"/>
          <w:szCs w:val="28"/>
        </w:rPr>
        <w:t>обеспечение повышения уровня общей и специальной физической подготовленности в соответствии с требованиями программ по видам спорта;</w:t>
      </w:r>
      <w:r w:rsidRPr="006A6E51">
        <w:t xml:space="preserve"> </w:t>
      </w:r>
    </w:p>
    <w:p w:rsidR="005B65E7" w:rsidRPr="006A6E51" w:rsidRDefault="005B65E7" w:rsidP="004C787E">
      <w:pPr>
        <w:pStyle w:val="NoSpacing"/>
        <w:numPr>
          <w:ilvl w:val="0"/>
          <w:numId w:val="2"/>
        </w:numPr>
        <w:jc w:val="both"/>
      </w:pPr>
      <w:r w:rsidRPr="006A6E51">
        <w:rPr>
          <w:rStyle w:val="1"/>
          <w:sz w:val="28"/>
          <w:szCs w:val="28"/>
        </w:rPr>
        <w:t>укрепление взаимосвязей ДЮСШ с общео</w:t>
      </w:r>
      <w:r>
        <w:rPr>
          <w:rStyle w:val="1"/>
          <w:sz w:val="28"/>
          <w:szCs w:val="28"/>
        </w:rPr>
        <w:t>бразовательными школами</w:t>
      </w:r>
      <w:r w:rsidRPr="006A6E51">
        <w:rPr>
          <w:rStyle w:val="1"/>
          <w:sz w:val="28"/>
          <w:szCs w:val="28"/>
        </w:rPr>
        <w:t xml:space="preserve"> района по вопросам организации массовой физкультурно-спортивной работы, оказание методической и практической помощи учителям физкультуры.</w:t>
      </w:r>
      <w:r w:rsidRPr="006A6E51">
        <w:t xml:space="preserve"> </w:t>
      </w:r>
    </w:p>
    <w:p w:rsidR="005B65E7" w:rsidRPr="006A6E51" w:rsidRDefault="005B65E7" w:rsidP="004C787E">
      <w:pPr>
        <w:pStyle w:val="NoSpacing"/>
      </w:pPr>
      <w:r w:rsidRPr="006A6E51">
        <w:rPr>
          <w:rStyle w:val="1"/>
          <w:sz w:val="28"/>
          <w:szCs w:val="28"/>
        </w:rPr>
        <w:t>    </w:t>
      </w:r>
      <w:r w:rsidRPr="006A6E51">
        <w:t xml:space="preserve"> </w:t>
      </w:r>
    </w:p>
    <w:p w:rsidR="005B65E7" w:rsidRPr="006A6E51" w:rsidRDefault="005B65E7" w:rsidP="004C787E">
      <w:pPr>
        <w:pStyle w:val="NoSpacing"/>
      </w:pPr>
      <w:r w:rsidRPr="006A6E51">
        <w:rPr>
          <w:rStyle w:val="1"/>
          <w:b/>
          <w:bCs/>
          <w:sz w:val="28"/>
          <w:szCs w:val="28"/>
          <w:lang w:val="de-DE"/>
        </w:rPr>
        <w:t>1.1 </w:t>
      </w:r>
      <w:r w:rsidRPr="006A6E51">
        <w:t xml:space="preserve"> </w:t>
      </w:r>
      <w:r w:rsidRPr="006A6E51">
        <w:rPr>
          <w:rStyle w:val="1"/>
          <w:b/>
          <w:bCs/>
          <w:sz w:val="28"/>
          <w:szCs w:val="28"/>
        </w:rPr>
        <w:t>Н</w:t>
      </w:r>
      <w:r w:rsidRPr="006A6E51">
        <w:rPr>
          <w:rStyle w:val="1"/>
          <w:b/>
          <w:bCs/>
          <w:sz w:val="28"/>
          <w:szCs w:val="28"/>
          <w:lang w:val="de-DE"/>
        </w:rPr>
        <w:t>аправления образовательной деятельности</w:t>
      </w:r>
      <w:r w:rsidRPr="006A6E51">
        <w:t xml:space="preserve"> </w:t>
      </w:r>
    </w:p>
    <w:p w:rsidR="005B65E7" w:rsidRPr="006A6E51" w:rsidRDefault="005B65E7" w:rsidP="004C787E">
      <w:pPr>
        <w:pStyle w:val="NoSpacing"/>
        <w:ind w:firstLine="708"/>
        <w:jc w:val="both"/>
      </w:pPr>
      <w:r w:rsidRPr="006A6E51">
        <w:rPr>
          <w:rStyle w:val="1"/>
          <w:sz w:val="28"/>
          <w:szCs w:val="28"/>
        </w:rPr>
        <w:t>Основные направления образовательной деятельности ДЮСШ:</w:t>
      </w:r>
      <w:r w:rsidRPr="006A6E51">
        <w:t xml:space="preserve"> </w:t>
      </w:r>
    </w:p>
    <w:p w:rsidR="005B65E7" w:rsidRPr="006A6E51" w:rsidRDefault="005B65E7" w:rsidP="004C787E">
      <w:pPr>
        <w:pStyle w:val="NoSpacing"/>
        <w:jc w:val="both"/>
      </w:pPr>
      <w:r w:rsidRPr="006A6E51">
        <w:rPr>
          <w:rStyle w:val="1"/>
          <w:sz w:val="28"/>
          <w:szCs w:val="28"/>
          <w:lang w:val="de-DE"/>
        </w:rPr>
        <w:t>-</w:t>
      </w:r>
      <w:r w:rsidRPr="006A6E51">
        <w:t xml:space="preserve"> </w:t>
      </w:r>
      <w:r w:rsidRPr="006A6E51">
        <w:rPr>
          <w:rStyle w:val="1"/>
          <w:sz w:val="28"/>
          <w:szCs w:val="28"/>
        </w:rPr>
        <w:t>с</w:t>
      </w:r>
      <w:r w:rsidRPr="006A6E51">
        <w:rPr>
          <w:rStyle w:val="1"/>
          <w:sz w:val="28"/>
          <w:szCs w:val="28"/>
          <w:lang w:val="de-DE"/>
        </w:rPr>
        <w:t>оздание условий для осуществления образовательно</w:t>
      </w:r>
      <w:r w:rsidRPr="006A6E51">
        <w:rPr>
          <w:rStyle w:val="1"/>
          <w:sz w:val="28"/>
          <w:szCs w:val="28"/>
        </w:rPr>
        <w:t>й деятельности и тренировочного</w:t>
      </w:r>
      <w:r w:rsidRPr="006A6E51">
        <w:t xml:space="preserve"> </w:t>
      </w:r>
      <w:r w:rsidRPr="006A6E51">
        <w:rPr>
          <w:rStyle w:val="1"/>
          <w:sz w:val="28"/>
          <w:szCs w:val="28"/>
          <w:lang w:val="de-DE"/>
        </w:rPr>
        <w:t>процесса в рамках дополнительного образования</w:t>
      </w:r>
      <w:r w:rsidRPr="006A6E51">
        <w:t xml:space="preserve"> </w:t>
      </w:r>
      <w:r w:rsidRPr="006A6E51">
        <w:rPr>
          <w:rStyle w:val="1"/>
          <w:sz w:val="28"/>
          <w:szCs w:val="28"/>
        </w:rPr>
        <w:t> в области физической культуры и спорта</w:t>
      </w:r>
      <w:r w:rsidRPr="006A6E51">
        <w:t xml:space="preserve"> </w:t>
      </w:r>
      <w:r w:rsidRPr="006A6E51">
        <w:rPr>
          <w:rStyle w:val="1"/>
          <w:sz w:val="28"/>
          <w:szCs w:val="28"/>
          <w:lang w:val="de-DE"/>
        </w:rPr>
        <w:t>на  бесплатной основ</w:t>
      </w:r>
      <w:r w:rsidRPr="006A6E51">
        <w:rPr>
          <w:rStyle w:val="1"/>
          <w:sz w:val="28"/>
          <w:szCs w:val="28"/>
        </w:rPr>
        <w:t>е</w:t>
      </w:r>
      <w:r w:rsidRPr="006A6E51">
        <w:rPr>
          <w:rStyle w:val="1"/>
          <w:sz w:val="28"/>
          <w:szCs w:val="28"/>
          <w:lang w:val="de-DE"/>
        </w:rPr>
        <w:t>.</w:t>
      </w:r>
      <w:r w:rsidRPr="006A6E51">
        <w:t xml:space="preserve"> </w:t>
      </w:r>
    </w:p>
    <w:p w:rsidR="005B65E7" w:rsidRPr="006A6E51" w:rsidRDefault="005B65E7" w:rsidP="004C787E">
      <w:pPr>
        <w:pStyle w:val="NoSpacing"/>
        <w:jc w:val="both"/>
      </w:pPr>
      <w:r w:rsidRPr="006A6E51">
        <w:rPr>
          <w:rStyle w:val="1"/>
          <w:sz w:val="28"/>
          <w:szCs w:val="28"/>
          <w:lang w:val="de-DE"/>
        </w:rPr>
        <w:t>-</w:t>
      </w:r>
      <w:r w:rsidRPr="006A6E51">
        <w:t xml:space="preserve"> </w:t>
      </w:r>
      <w:r w:rsidRPr="006A6E51">
        <w:rPr>
          <w:rStyle w:val="1"/>
          <w:sz w:val="28"/>
          <w:szCs w:val="28"/>
        </w:rPr>
        <w:t>организация подготовки спортивного резерва и спортсменов высокого уровня  для достижения ими высоких спортивных результатов</w:t>
      </w:r>
      <w:r w:rsidRPr="006A6E51">
        <w:rPr>
          <w:rStyle w:val="1"/>
          <w:sz w:val="28"/>
          <w:szCs w:val="28"/>
          <w:lang w:val="de-DE"/>
        </w:rPr>
        <w:t>.</w:t>
      </w:r>
      <w:r w:rsidRPr="006A6E51">
        <w:t xml:space="preserve"> </w:t>
      </w:r>
    </w:p>
    <w:p w:rsidR="005B65E7" w:rsidRPr="008A253C" w:rsidRDefault="005B65E7" w:rsidP="008A253C">
      <w:pPr>
        <w:pStyle w:val="NoSpacing"/>
        <w:jc w:val="both"/>
        <w:rPr>
          <w:b/>
          <w:bCs/>
          <w:sz w:val="28"/>
          <w:szCs w:val="28"/>
        </w:rPr>
      </w:pPr>
      <w:r>
        <w:rPr>
          <w:rStyle w:val="1"/>
          <w:iCs/>
          <w:sz w:val="28"/>
          <w:szCs w:val="28"/>
        </w:rPr>
        <w:t xml:space="preserve">МБУ ДО «Пряжинская районная </w:t>
      </w:r>
      <w:r w:rsidRPr="006A6E51">
        <w:rPr>
          <w:rStyle w:val="1"/>
          <w:sz w:val="28"/>
          <w:szCs w:val="28"/>
        </w:rPr>
        <w:t>ДЮСШ</w:t>
      </w:r>
      <w:r>
        <w:rPr>
          <w:rStyle w:val="1"/>
          <w:sz w:val="28"/>
          <w:szCs w:val="28"/>
        </w:rPr>
        <w:t>»</w:t>
      </w:r>
      <w:r w:rsidRPr="006A6E51">
        <w:rPr>
          <w:rStyle w:val="1"/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  <w:lang w:val="de-DE"/>
        </w:rPr>
        <w:t>предоставляет бесплатные образовательные услуги по</w:t>
      </w:r>
      <w:r w:rsidRPr="006A6E51">
        <w:t xml:space="preserve"> </w:t>
      </w:r>
      <w:r w:rsidRPr="006A6E51">
        <w:rPr>
          <w:rStyle w:val="1"/>
          <w:sz w:val="28"/>
          <w:szCs w:val="28"/>
        </w:rPr>
        <w:t>допо</w:t>
      </w:r>
      <w:r>
        <w:rPr>
          <w:rStyle w:val="1"/>
          <w:sz w:val="28"/>
          <w:szCs w:val="28"/>
        </w:rPr>
        <w:t>лнительным предпрофессиональным</w:t>
      </w:r>
      <w:r w:rsidRPr="006A6E51">
        <w:rPr>
          <w:rStyle w:val="1"/>
          <w:sz w:val="28"/>
          <w:szCs w:val="28"/>
        </w:rPr>
        <w:t xml:space="preserve">  и общеразвивающим программам </w:t>
      </w:r>
      <w:r>
        <w:rPr>
          <w:rStyle w:val="Strong"/>
          <w:b w:val="0"/>
          <w:sz w:val="28"/>
          <w:szCs w:val="28"/>
        </w:rPr>
        <w:t xml:space="preserve">физкультурно-спортивной направленности </w:t>
      </w:r>
      <w:r w:rsidRPr="006A6E51">
        <w:rPr>
          <w:rStyle w:val="1"/>
          <w:sz w:val="28"/>
          <w:szCs w:val="28"/>
        </w:rPr>
        <w:t>в рамках муниципального задания</w:t>
      </w:r>
      <w:r>
        <w:rPr>
          <w:rStyle w:val="1"/>
          <w:sz w:val="28"/>
          <w:szCs w:val="28"/>
        </w:rPr>
        <w:t>, а также программы персонифицированного финансирования дополнительного образования.</w:t>
      </w:r>
      <w:r w:rsidRPr="006A6E51">
        <w:t xml:space="preserve"> </w:t>
      </w:r>
    </w:p>
    <w:p w:rsidR="005B65E7" w:rsidRPr="006A6E51" w:rsidRDefault="005B65E7" w:rsidP="004C787E">
      <w:pPr>
        <w:pStyle w:val="NoSpacing"/>
      </w:pPr>
      <w:r w:rsidRPr="006A6E51">
        <w:rPr>
          <w:lang w:val="de-DE"/>
        </w:rPr>
        <w:t> </w:t>
      </w:r>
      <w:r w:rsidRPr="006A6E51">
        <w:t xml:space="preserve"> </w:t>
      </w:r>
    </w:p>
    <w:p w:rsidR="005B65E7" w:rsidRPr="00DE389A" w:rsidRDefault="005B65E7" w:rsidP="004C787E">
      <w:pPr>
        <w:pStyle w:val="NoSpacing"/>
      </w:pPr>
      <w:r w:rsidRPr="006A6E51">
        <w:rPr>
          <w:rStyle w:val="1"/>
          <w:b/>
          <w:bCs/>
          <w:sz w:val="28"/>
          <w:szCs w:val="28"/>
          <w:lang w:val="de-DE"/>
        </w:rPr>
        <w:t>1.2 Организация образовательно</w:t>
      </w:r>
      <w:r w:rsidRPr="006A6E51">
        <w:rPr>
          <w:rStyle w:val="1"/>
          <w:b/>
          <w:bCs/>
          <w:sz w:val="28"/>
          <w:szCs w:val="28"/>
        </w:rPr>
        <w:t>й  деятельности.</w:t>
      </w:r>
      <w:r w:rsidRPr="006A6E51">
        <w:t xml:space="preserve"> </w:t>
      </w:r>
    </w:p>
    <w:p w:rsidR="005B65E7" w:rsidRPr="006A6E51" w:rsidRDefault="005B65E7" w:rsidP="004C787E">
      <w:pPr>
        <w:pStyle w:val="NoSpacing"/>
        <w:ind w:firstLine="708"/>
        <w:jc w:val="both"/>
      </w:pPr>
      <w:r w:rsidRPr="006A6E51">
        <w:rPr>
          <w:rStyle w:val="1"/>
          <w:sz w:val="28"/>
          <w:szCs w:val="28"/>
        </w:rPr>
        <w:t>Образовательная деятельность в 20</w:t>
      </w:r>
      <w:r>
        <w:rPr>
          <w:rStyle w:val="1"/>
          <w:sz w:val="28"/>
          <w:szCs w:val="28"/>
        </w:rPr>
        <w:t>20</w:t>
      </w:r>
      <w:r w:rsidRPr="006A6E51">
        <w:rPr>
          <w:rStyle w:val="1"/>
          <w:sz w:val="28"/>
          <w:szCs w:val="28"/>
        </w:rPr>
        <w:t>-20</w:t>
      </w:r>
      <w:r>
        <w:rPr>
          <w:rStyle w:val="1"/>
          <w:sz w:val="28"/>
          <w:szCs w:val="28"/>
        </w:rPr>
        <w:t>21</w:t>
      </w:r>
      <w:r w:rsidRPr="006A6E51">
        <w:rPr>
          <w:rStyle w:val="1"/>
          <w:sz w:val="28"/>
          <w:szCs w:val="28"/>
        </w:rPr>
        <w:t xml:space="preserve"> учебном году осуществляется по </w:t>
      </w:r>
      <w:r>
        <w:rPr>
          <w:rStyle w:val="1"/>
          <w:sz w:val="28"/>
          <w:szCs w:val="28"/>
        </w:rPr>
        <w:t>7</w:t>
      </w:r>
      <w:r w:rsidRPr="006A6E51">
        <w:rPr>
          <w:rStyle w:val="1"/>
          <w:sz w:val="28"/>
          <w:szCs w:val="28"/>
        </w:rPr>
        <w:t xml:space="preserve"> видам спорта.   </w:t>
      </w:r>
      <w:r w:rsidRPr="006A6E51">
        <w:rPr>
          <w:rStyle w:val="Strong"/>
          <w:b w:val="0"/>
          <w:bCs w:val="0"/>
          <w:sz w:val="28"/>
          <w:szCs w:val="28"/>
        </w:rPr>
        <w:t>Организация образовательного процесса</w:t>
      </w:r>
      <w:r w:rsidRPr="006A6E51">
        <w:t xml:space="preserve"> </w:t>
      </w:r>
      <w:r>
        <w:rPr>
          <w:rStyle w:val="1"/>
          <w:sz w:val="28"/>
          <w:szCs w:val="28"/>
        </w:rPr>
        <w:t>в ДЮСШ регламентируется:</w:t>
      </w:r>
      <w:r w:rsidRPr="006A6E51">
        <w:rPr>
          <w:rStyle w:val="1"/>
          <w:sz w:val="28"/>
          <w:szCs w:val="28"/>
        </w:rPr>
        <w:t xml:space="preserve"> календарным</w:t>
      </w:r>
      <w:r>
        <w:rPr>
          <w:rStyle w:val="1"/>
          <w:sz w:val="28"/>
          <w:szCs w:val="28"/>
        </w:rPr>
        <w:t xml:space="preserve"> учебным</w:t>
      </w:r>
      <w:r w:rsidRPr="006A6E51">
        <w:rPr>
          <w:rStyle w:val="1"/>
          <w:sz w:val="28"/>
          <w:szCs w:val="28"/>
        </w:rPr>
        <w:t xml:space="preserve"> графиком, учебными планами, расписанием учебных занятий.  (Приложение 1 — 3.)</w:t>
      </w:r>
      <w:r w:rsidRPr="006A6E51">
        <w:t xml:space="preserve"> </w:t>
      </w:r>
    </w:p>
    <w:p w:rsidR="005B65E7" w:rsidRPr="0078667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78667D">
        <w:rPr>
          <w:rStyle w:val="1"/>
          <w:sz w:val="28"/>
          <w:szCs w:val="28"/>
        </w:rPr>
        <w:t>ДЮСШ осуществляет работу в течение всего календарного года. В летнее время, для осуществления круглогодичной тренировочно</w:t>
      </w:r>
      <w:r>
        <w:rPr>
          <w:rStyle w:val="1"/>
          <w:sz w:val="28"/>
          <w:szCs w:val="28"/>
        </w:rPr>
        <w:t>й деятельности организую</w:t>
      </w:r>
      <w:r w:rsidRPr="0078667D">
        <w:rPr>
          <w:rStyle w:val="1"/>
          <w:sz w:val="28"/>
          <w:szCs w:val="28"/>
          <w:lang w:val="de-DE"/>
        </w:rPr>
        <w:t>тся</w:t>
      </w:r>
      <w:r w:rsidRPr="0078667D">
        <w:rPr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спортивно-оздоровительные лагеря</w:t>
      </w:r>
      <w:r w:rsidRPr="0078667D">
        <w:rPr>
          <w:rStyle w:val="1"/>
          <w:sz w:val="28"/>
          <w:szCs w:val="28"/>
        </w:rPr>
        <w:t>. </w:t>
      </w:r>
      <w:r w:rsidRPr="0078667D">
        <w:rPr>
          <w:sz w:val="28"/>
          <w:szCs w:val="28"/>
        </w:rPr>
        <w:t xml:space="preserve"> </w:t>
      </w:r>
    </w:p>
    <w:p w:rsidR="005B65E7" w:rsidRPr="0078667D" w:rsidRDefault="005B65E7" w:rsidP="004C787E">
      <w:pPr>
        <w:pStyle w:val="NoSpacing"/>
        <w:ind w:firstLine="708"/>
        <w:rPr>
          <w:sz w:val="28"/>
          <w:szCs w:val="28"/>
        </w:rPr>
      </w:pPr>
      <w:r w:rsidRPr="0078667D">
        <w:rPr>
          <w:rStyle w:val="1"/>
          <w:sz w:val="28"/>
          <w:szCs w:val="28"/>
        </w:rPr>
        <w:t>Образовательная деятельность и тренировочный процесс в ДЮСШ организуется  по этапами многолетней спортивной подготовки:</w:t>
      </w:r>
      <w:r w:rsidRPr="0078667D">
        <w:rPr>
          <w:sz w:val="28"/>
          <w:szCs w:val="28"/>
        </w:rPr>
        <w:t xml:space="preserve"> </w:t>
      </w:r>
    </w:p>
    <w:p w:rsidR="005B65E7" w:rsidRPr="0078667D" w:rsidRDefault="005B65E7" w:rsidP="004C787E">
      <w:pPr>
        <w:pStyle w:val="NoSpacing"/>
        <w:rPr>
          <w:sz w:val="28"/>
          <w:szCs w:val="28"/>
        </w:rPr>
      </w:pPr>
      <w:r w:rsidRPr="0078667D">
        <w:rPr>
          <w:sz w:val="28"/>
          <w:szCs w:val="28"/>
        </w:rPr>
        <w:t xml:space="preserve">- спортивно-оздоровительный этап, </w:t>
      </w:r>
    </w:p>
    <w:p w:rsidR="005B65E7" w:rsidRPr="0078667D" w:rsidRDefault="005B65E7" w:rsidP="004C787E">
      <w:pPr>
        <w:pStyle w:val="NoSpacing"/>
        <w:rPr>
          <w:sz w:val="28"/>
          <w:szCs w:val="28"/>
        </w:rPr>
      </w:pPr>
      <w:r w:rsidRPr="0078667D">
        <w:rPr>
          <w:sz w:val="28"/>
          <w:szCs w:val="28"/>
        </w:rPr>
        <w:t xml:space="preserve">- этап начальной подготовки, </w:t>
      </w:r>
    </w:p>
    <w:p w:rsidR="005B65E7" w:rsidRPr="0078667D" w:rsidRDefault="005B65E7" w:rsidP="004C787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667D">
        <w:rPr>
          <w:sz w:val="28"/>
          <w:szCs w:val="28"/>
        </w:rPr>
        <w:t xml:space="preserve">тренировочный этап. </w:t>
      </w:r>
    </w:p>
    <w:p w:rsidR="005B65E7" w:rsidRPr="0078667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78667D">
        <w:rPr>
          <w:rStyle w:val="1"/>
          <w:sz w:val="28"/>
          <w:szCs w:val="28"/>
          <w:lang w:val="de-DE"/>
        </w:rPr>
        <w:t>В</w:t>
      </w:r>
      <w:r w:rsidRPr="0078667D">
        <w:rPr>
          <w:sz w:val="28"/>
          <w:szCs w:val="28"/>
        </w:rPr>
        <w:t xml:space="preserve"> </w:t>
      </w:r>
      <w:r w:rsidRPr="0078667D">
        <w:rPr>
          <w:rStyle w:val="1"/>
          <w:sz w:val="28"/>
          <w:szCs w:val="28"/>
        </w:rPr>
        <w:t>ДЮСШ</w:t>
      </w:r>
      <w:r w:rsidRPr="0078667D">
        <w:rPr>
          <w:sz w:val="28"/>
          <w:szCs w:val="28"/>
        </w:rPr>
        <w:t xml:space="preserve"> </w:t>
      </w:r>
      <w:r w:rsidRPr="0078667D">
        <w:rPr>
          <w:rStyle w:val="1"/>
          <w:sz w:val="28"/>
          <w:szCs w:val="28"/>
        </w:rPr>
        <w:t>устанавливается</w:t>
      </w:r>
      <w:r w:rsidRPr="0078667D">
        <w:rPr>
          <w:sz w:val="28"/>
          <w:szCs w:val="28"/>
        </w:rPr>
        <w:t xml:space="preserve"> </w:t>
      </w:r>
      <w:r w:rsidRPr="0078667D">
        <w:rPr>
          <w:rStyle w:val="1"/>
          <w:sz w:val="28"/>
          <w:szCs w:val="28"/>
          <w:lang w:val="de-DE"/>
        </w:rPr>
        <w:t>6-дневная рабочая неделя.</w:t>
      </w:r>
      <w:r w:rsidRPr="0078667D">
        <w:rPr>
          <w:sz w:val="28"/>
          <w:szCs w:val="28"/>
        </w:rPr>
        <w:t xml:space="preserve">  </w:t>
      </w:r>
      <w:r w:rsidRPr="0078667D">
        <w:rPr>
          <w:rStyle w:val="1"/>
          <w:sz w:val="28"/>
          <w:szCs w:val="28"/>
        </w:rPr>
        <w:t>Т</w:t>
      </w:r>
      <w:r w:rsidRPr="0078667D">
        <w:rPr>
          <w:rStyle w:val="1"/>
          <w:sz w:val="28"/>
          <w:szCs w:val="28"/>
          <w:lang w:val="de-DE"/>
        </w:rPr>
        <w:t>ренировочные занятия проводятся</w:t>
      </w:r>
      <w:r w:rsidRPr="0078667D">
        <w:rPr>
          <w:sz w:val="28"/>
          <w:szCs w:val="28"/>
        </w:rPr>
        <w:t xml:space="preserve"> </w:t>
      </w:r>
      <w:r w:rsidRPr="0078667D">
        <w:rPr>
          <w:rStyle w:val="1"/>
          <w:sz w:val="28"/>
          <w:szCs w:val="28"/>
        </w:rPr>
        <w:t>в одну смену с</w:t>
      </w:r>
      <w:r w:rsidRPr="0078667D">
        <w:rPr>
          <w:sz w:val="28"/>
          <w:szCs w:val="28"/>
        </w:rPr>
        <w:t xml:space="preserve"> </w:t>
      </w:r>
      <w:r w:rsidRPr="0078667D">
        <w:rPr>
          <w:rStyle w:val="1"/>
          <w:sz w:val="28"/>
          <w:szCs w:val="28"/>
          <w:lang w:val="de-DE"/>
        </w:rPr>
        <w:t>учетом режима работы и расписания в общеобразовательных школах:</w:t>
      </w:r>
      <w:r w:rsidRPr="0078667D">
        <w:rPr>
          <w:sz w:val="28"/>
          <w:szCs w:val="28"/>
        </w:rPr>
        <w:t xml:space="preserve">  </w:t>
      </w:r>
      <w:r w:rsidRPr="0078667D">
        <w:rPr>
          <w:rStyle w:val="1"/>
          <w:sz w:val="28"/>
          <w:szCs w:val="28"/>
        </w:rPr>
        <w:t>с 14.30 до 20.00 часов</w:t>
      </w:r>
      <w:r>
        <w:rPr>
          <w:sz w:val="28"/>
          <w:szCs w:val="28"/>
        </w:rPr>
        <w:t xml:space="preserve">. </w:t>
      </w:r>
      <w:r w:rsidRPr="0078667D">
        <w:rPr>
          <w:sz w:val="28"/>
          <w:szCs w:val="28"/>
        </w:rPr>
        <w:t xml:space="preserve">Количество тренировочных занятий в неделю,  продолжительность одного занятия  устанавливается  с учетом этапа подготовки и стажа занятий спортом. </w:t>
      </w:r>
    </w:p>
    <w:tbl>
      <w:tblPr>
        <w:tblW w:w="9645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60"/>
        <w:gridCol w:w="1860"/>
        <w:gridCol w:w="2220"/>
        <w:gridCol w:w="2805"/>
      </w:tblGrid>
      <w:tr w:rsidR="005B65E7" w:rsidRPr="006A6E51" w:rsidTr="00FC1EE9"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</w:pPr>
            <w:r w:rsidRPr="006A6E51">
              <w:t xml:space="preserve">Этап подготовки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</w:pPr>
            <w:r w:rsidRPr="006A6E51">
              <w:t xml:space="preserve">Год обучения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6A6E51" w:rsidRDefault="005B65E7" w:rsidP="004C787E">
            <w:pPr>
              <w:pStyle w:val="NoSpacing"/>
            </w:pPr>
            <w:r w:rsidRPr="006A6E51">
              <w:t xml:space="preserve">Количество занятий в неделю </w:t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Default="005B65E7" w:rsidP="004C787E">
            <w:pPr>
              <w:pStyle w:val="NoSpacing"/>
              <w:rPr>
                <w:sz w:val="20"/>
                <w:szCs w:val="20"/>
              </w:rPr>
            </w:pPr>
            <w:r w:rsidRPr="000505FB">
              <w:rPr>
                <w:sz w:val="20"/>
                <w:szCs w:val="20"/>
              </w:rPr>
              <w:t>Максимальная продолжительность одного занятия</w:t>
            </w:r>
            <w:r>
              <w:rPr>
                <w:sz w:val="20"/>
                <w:szCs w:val="20"/>
              </w:rPr>
              <w:t>,</w:t>
            </w:r>
            <w:r w:rsidRPr="000505FB">
              <w:rPr>
                <w:sz w:val="20"/>
                <w:szCs w:val="20"/>
              </w:rPr>
              <w:t xml:space="preserve"> астроном. час.</w:t>
            </w:r>
          </w:p>
          <w:p w:rsidR="005B65E7" w:rsidRPr="000505FB" w:rsidRDefault="005B65E7" w:rsidP="004C787E">
            <w:pPr>
              <w:pStyle w:val="NoSpacing"/>
              <w:rPr>
                <w:sz w:val="20"/>
                <w:szCs w:val="20"/>
              </w:rPr>
            </w:pPr>
            <w:r w:rsidRPr="000505FB">
              <w:rPr>
                <w:sz w:val="20"/>
                <w:szCs w:val="20"/>
              </w:rPr>
              <w:t xml:space="preserve">(ак. часы) </w:t>
            </w:r>
          </w:p>
        </w:tc>
      </w:tr>
      <w:tr w:rsidR="005B65E7" w:rsidRPr="00F42BB8" w:rsidTr="00FC1EE9">
        <w:tc>
          <w:tcPr>
            <w:tcW w:w="2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Спортивно-оздоровительный 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Весь период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3 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4C787E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</w:rPr>
              <w:t xml:space="preserve">2, (90 мин.) </w:t>
            </w:r>
          </w:p>
        </w:tc>
      </w:tr>
      <w:tr w:rsidR="005B65E7" w:rsidRPr="00F42BB8" w:rsidTr="00FC1EE9">
        <w:tc>
          <w:tcPr>
            <w:tcW w:w="27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Начальная подготовка 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rPr>
                <w:rStyle w:val="1"/>
                <w:lang w:val="de-DE"/>
              </w:rPr>
              <w:t>1</w:t>
            </w:r>
            <w:r w:rsidRPr="00F42BB8">
              <w:t xml:space="preserve"> </w:t>
            </w:r>
            <w:r w:rsidRPr="00F42BB8">
              <w:rPr>
                <w:rStyle w:val="1"/>
              </w:rPr>
              <w:t>год</w:t>
            </w:r>
            <w:r w:rsidRPr="00F42BB8"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rPr>
                <w:lang w:val="de-DE"/>
              </w:rPr>
              <w:t>3</w:t>
            </w:r>
            <w:r w:rsidRPr="00F42BB8">
              <w:t xml:space="preserve"> 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4C787E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  <w:lang w:val="de-DE"/>
              </w:rPr>
              <w:t>2</w:t>
            </w:r>
            <w:r w:rsidRPr="00FC1EE9">
              <w:rPr>
                <w:sz w:val="20"/>
                <w:szCs w:val="20"/>
              </w:rPr>
              <w:t xml:space="preserve">, (90 мин.) </w:t>
            </w:r>
          </w:p>
        </w:tc>
      </w:tr>
      <w:tr w:rsidR="005B65E7" w:rsidRPr="00F42BB8" w:rsidTr="00FC1EE9"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B65E7" w:rsidRPr="00F42BB8" w:rsidRDefault="005B65E7" w:rsidP="004C787E">
            <w:pPr>
              <w:pStyle w:val="NoSpacing"/>
            </w:pP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rPr>
                <w:rStyle w:val="1"/>
                <w:lang w:val="de-DE"/>
              </w:rPr>
              <w:t>2</w:t>
            </w:r>
            <w:r w:rsidRPr="00F42BB8">
              <w:t xml:space="preserve"> </w:t>
            </w:r>
            <w:r w:rsidRPr="00F42BB8">
              <w:rPr>
                <w:rStyle w:val="1"/>
              </w:rPr>
              <w:t>год и свыше</w:t>
            </w:r>
            <w:r w:rsidRPr="00F42BB8"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>
              <w:t>3-</w:t>
            </w:r>
            <w:r w:rsidRPr="00F42BB8">
              <w:rPr>
                <w:lang w:val="de-DE"/>
              </w:rPr>
              <w:t>4</w:t>
            </w:r>
            <w:r w:rsidRPr="00F42BB8">
              <w:t xml:space="preserve"> 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4C787E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</w:rPr>
              <w:t>3, (135 мин.)</w:t>
            </w:r>
            <w:r>
              <w:rPr>
                <w:sz w:val="20"/>
                <w:szCs w:val="20"/>
              </w:rPr>
              <w:t xml:space="preserve"> - </w:t>
            </w:r>
            <w:r w:rsidRPr="00FC1EE9">
              <w:rPr>
                <w:sz w:val="20"/>
                <w:szCs w:val="20"/>
              </w:rPr>
              <w:t xml:space="preserve"> 2, (90 мин.)</w:t>
            </w:r>
          </w:p>
        </w:tc>
      </w:tr>
      <w:tr w:rsidR="005B65E7" w:rsidRPr="00F42BB8" w:rsidTr="00FC1EE9">
        <w:tc>
          <w:tcPr>
            <w:tcW w:w="27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Тренировочный этап 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1 год обучения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>
              <w:t>4-5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7F676B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</w:rPr>
              <w:t>3, (135 мин.) - 2, (90 мин.)</w:t>
            </w:r>
          </w:p>
        </w:tc>
      </w:tr>
      <w:tr w:rsidR="005B65E7" w:rsidRPr="00F42BB8" w:rsidTr="00FC1EE9"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B65E7" w:rsidRPr="00F42BB8" w:rsidRDefault="005B65E7" w:rsidP="004C787E">
            <w:pPr>
              <w:pStyle w:val="NoSpacing"/>
            </w:pP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2 год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5D7E3C">
            <w:pPr>
              <w:pStyle w:val="NoSpacing"/>
            </w:pPr>
            <w:r>
              <w:t>4-5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5D7E3C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</w:rPr>
              <w:t>3, (135 мин.) - 2, (90 мин.)</w:t>
            </w:r>
          </w:p>
        </w:tc>
      </w:tr>
      <w:tr w:rsidR="005B65E7" w:rsidRPr="00F42BB8" w:rsidTr="00FC1EE9"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B65E7" w:rsidRPr="00F42BB8" w:rsidRDefault="005B65E7" w:rsidP="004C787E">
            <w:pPr>
              <w:pStyle w:val="NoSpacing"/>
            </w:pP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t xml:space="preserve">3 год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5D7E3C">
            <w:pPr>
              <w:pStyle w:val="NoSpacing"/>
            </w:pPr>
            <w:r>
              <w:t>4-5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5D7E3C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</w:rPr>
              <w:t>3, (135 мин.) - 2, (90 мин.)</w:t>
            </w:r>
          </w:p>
        </w:tc>
      </w:tr>
      <w:tr w:rsidR="005B65E7" w:rsidRPr="00F42BB8" w:rsidTr="00FC1EE9"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B65E7" w:rsidRPr="00F42BB8" w:rsidRDefault="005B65E7" w:rsidP="004C787E">
            <w:pPr>
              <w:pStyle w:val="NoSpacing"/>
            </w:pP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4C787E">
            <w:pPr>
              <w:pStyle w:val="NoSpacing"/>
            </w:pPr>
            <w:r w:rsidRPr="00F42BB8">
              <w:rPr>
                <w:rStyle w:val="1"/>
              </w:rPr>
              <w:t>4  год</w:t>
            </w:r>
            <w:r w:rsidRPr="00F42BB8"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F42BB8" w:rsidRDefault="005B65E7" w:rsidP="005D7E3C">
            <w:pPr>
              <w:pStyle w:val="NoSpacing"/>
            </w:pPr>
            <w:r>
              <w:t>4-5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5D7E3C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</w:rPr>
              <w:t>3, (135 мин.) - 2, (90 мин.)</w:t>
            </w:r>
          </w:p>
        </w:tc>
      </w:tr>
      <w:tr w:rsidR="005B65E7" w:rsidRPr="006A6E51" w:rsidTr="00FC1EE9"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B65E7" w:rsidRPr="00F42BB8" w:rsidRDefault="005B65E7" w:rsidP="004C787E">
            <w:pPr>
              <w:pStyle w:val="NoSpacing"/>
            </w:pP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0505FB" w:rsidRDefault="005B65E7" w:rsidP="004C787E">
            <w:pPr>
              <w:pStyle w:val="NoSpacing"/>
            </w:pPr>
            <w:r w:rsidRPr="000505FB">
              <w:rPr>
                <w:rStyle w:val="1"/>
                <w:lang w:val="de-DE"/>
              </w:rPr>
              <w:t>5</w:t>
            </w:r>
            <w:r w:rsidRPr="000505FB">
              <w:t xml:space="preserve"> </w:t>
            </w:r>
            <w:r w:rsidRPr="000505FB">
              <w:rPr>
                <w:rStyle w:val="1"/>
              </w:rPr>
              <w:t>год</w:t>
            </w:r>
            <w:r w:rsidRPr="000505FB"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65E7" w:rsidRPr="000505FB" w:rsidRDefault="005B65E7" w:rsidP="004C787E">
            <w:pPr>
              <w:pStyle w:val="NoSpacing"/>
            </w:pPr>
            <w:r>
              <w:t>5</w:t>
            </w:r>
          </w:p>
        </w:tc>
        <w:tc>
          <w:tcPr>
            <w:tcW w:w="28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5E7" w:rsidRPr="00FC1EE9" w:rsidRDefault="005B65E7" w:rsidP="000505FB">
            <w:pPr>
              <w:pStyle w:val="NoSpacing"/>
              <w:rPr>
                <w:sz w:val="20"/>
                <w:szCs w:val="20"/>
              </w:rPr>
            </w:pPr>
            <w:r w:rsidRPr="00FC1EE9">
              <w:rPr>
                <w:sz w:val="20"/>
                <w:szCs w:val="20"/>
              </w:rPr>
              <w:t>3, (135 мин)</w:t>
            </w:r>
          </w:p>
        </w:tc>
      </w:tr>
    </w:tbl>
    <w:p w:rsidR="005B65E7" w:rsidRPr="006A6E51" w:rsidRDefault="005B65E7" w:rsidP="004C787E">
      <w:pPr>
        <w:pStyle w:val="NoSpacing"/>
      </w:pPr>
      <w:r w:rsidRPr="006A6E51">
        <w:rPr>
          <w:rStyle w:val="1"/>
          <w:sz w:val="28"/>
          <w:szCs w:val="28"/>
        </w:rPr>
        <w:t>  </w:t>
      </w:r>
      <w:r w:rsidRPr="006A6E51">
        <w:t xml:space="preserve"> </w:t>
      </w:r>
    </w:p>
    <w:p w:rsidR="005B65E7" w:rsidRPr="0078667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78667D">
        <w:rPr>
          <w:rStyle w:val="1"/>
          <w:sz w:val="28"/>
          <w:szCs w:val="28"/>
          <w:lang w:val="de-DE"/>
        </w:rPr>
        <w:t>Расписание занятий  составляется</w:t>
      </w:r>
      <w:r w:rsidRPr="0078667D">
        <w:rPr>
          <w:sz w:val="28"/>
          <w:szCs w:val="28"/>
        </w:rPr>
        <w:t xml:space="preserve"> </w:t>
      </w:r>
      <w:r w:rsidRPr="0078667D">
        <w:rPr>
          <w:rStyle w:val="1"/>
          <w:sz w:val="28"/>
          <w:szCs w:val="28"/>
        </w:rPr>
        <w:t>тренерами-преподавателями, с учетом того, что они являются дополнительной нагрузкой к обязательной учебной работе детей и подростков в общеобразовательных организациях.</w:t>
      </w:r>
      <w:r w:rsidRPr="0078667D">
        <w:rPr>
          <w:sz w:val="28"/>
          <w:szCs w:val="28"/>
        </w:rPr>
        <w:t xml:space="preserve"> </w:t>
      </w:r>
    </w:p>
    <w:p w:rsidR="005B65E7" w:rsidRPr="0078667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78667D">
        <w:rPr>
          <w:sz w:val="28"/>
          <w:szCs w:val="28"/>
          <w:lang w:val="de-DE"/>
        </w:rPr>
        <w:t>Основными формами тренировочного процесса являются:</w:t>
      </w:r>
      <w:r w:rsidRPr="0078667D">
        <w:rPr>
          <w:sz w:val="28"/>
          <w:szCs w:val="28"/>
        </w:rPr>
        <w:t xml:space="preserve"> </w:t>
      </w:r>
    </w:p>
    <w:p w:rsidR="005B65E7" w:rsidRPr="0078667D" w:rsidRDefault="005B65E7" w:rsidP="004C787E">
      <w:pPr>
        <w:pStyle w:val="NoSpacing"/>
        <w:numPr>
          <w:ilvl w:val="0"/>
          <w:numId w:val="3"/>
        </w:numPr>
        <w:jc w:val="both"/>
        <w:rPr>
          <w:sz w:val="28"/>
          <w:szCs w:val="28"/>
        </w:rPr>
      </w:pPr>
      <w:r w:rsidRPr="0078667D">
        <w:rPr>
          <w:rStyle w:val="1"/>
          <w:sz w:val="28"/>
          <w:szCs w:val="28"/>
          <w:lang w:val="de-DE"/>
        </w:rPr>
        <w:t>групповые тренировочные  занятия (</w:t>
      </w:r>
      <w:r w:rsidRPr="0078667D">
        <w:rPr>
          <w:rStyle w:val="1"/>
          <w:sz w:val="28"/>
          <w:szCs w:val="28"/>
        </w:rPr>
        <w:t>практические и теоретические)</w:t>
      </w:r>
      <w:r w:rsidRPr="0078667D">
        <w:rPr>
          <w:rStyle w:val="1"/>
          <w:sz w:val="28"/>
          <w:szCs w:val="28"/>
          <w:lang w:val="de-DE"/>
        </w:rPr>
        <w:t>;</w:t>
      </w:r>
      <w:r w:rsidRPr="0078667D">
        <w:rPr>
          <w:sz w:val="28"/>
          <w:szCs w:val="28"/>
        </w:rPr>
        <w:t xml:space="preserve"> </w:t>
      </w:r>
    </w:p>
    <w:p w:rsidR="005B65E7" w:rsidRPr="0078667D" w:rsidRDefault="005B65E7" w:rsidP="004D1B59">
      <w:pPr>
        <w:pStyle w:val="NoSpacing"/>
        <w:numPr>
          <w:ilvl w:val="0"/>
          <w:numId w:val="3"/>
        </w:numPr>
        <w:jc w:val="both"/>
        <w:rPr>
          <w:sz w:val="28"/>
          <w:szCs w:val="28"/>
        </w:rPr>
      </w:pPr>
      <w:r w:rsidRPr="0078667D">
        <w:rPr>
          <w:sz w:val="28"/>
          <w:szCs w:val="28"/>
          <w:lang w:val="de-DE"/>
        </w:rPr>
        <w:t>работа по индивидуальным планам подг</w:t>
      </w:r>
      <w:r>
        <w:rPr>
          <w:sz w:val="28"/>
          <w:szCs w:val="28"/>
          <w:lang w:val="de-DE"/>
        </w:rPr>
        <w:t xml:space="preserve">отовки (обязательна на </w:t>
      </w:r>
      <w:r>
        <w:rPr>
          <w:sz w:val="28"/>
          <w:szCs w:val="28"/>
        </w:rPr>
        <w:t>тренировочном этапе)</w:t>
      </w:r>
      <w:r w:rsidRPr="0078667D">
        <w:rPr>
          <w:sz w:val="28"/>
          <w:szCs w:val="28"/>
          <w:lang w:val="de-DE"/>
        </w:rPr>
        <w:t>;</w:t>
      </w:r>
      <w:r w:rsidRPr="0078667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numPr>
          <w:ilvl w:val="0"/>
          <w:numId w:val="3"/>
        </w:numPr>
        <w:jc w:val="both"/>
        <w:rPr>
          <w:sz w:val="28"/>
          <w:szCs w:val="28"/>
        </w:rPr>
      </w:pPr>
      <w:r w:rsidRPr="00815AAD">
        <w:rPr>
          <w:sz w:val="28"/>
          <w:szCs w:val="28"/>
          <w:lang w:val="de-DE"/>
        </w:rPr>
        <w:t>тренировочные сборы;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numPr>
          <w:ilvl w:val="0"/>
          <w:numId w:val="3"/>
        </w:numPr>
        <w:jc w:val="both"/>
        <w:rPr>
          <w:sz w:val="28"/>
          <w:szCs w:val="28"/>
        </w:rPr>
      </w:pPr>
      <w:r w:rsidRPr="00815AAD">
        <w:rPr>
          <w:sz w:val="28"/>
          <w:szCs w:val="28"/>
          <w:lang w:val="de-DE"/>
        </w:rPr>
        <w:t>соревнования;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numPr>
          <w:ilvl w:val="0"/>
          <w:numId w:val="3"/>
        </w:numPr>
        <w:jc w:val="both"/>
        <w:rPr>
          <w:sz w:val="28"/>
          <w:szCs w:val="28"/>
        </w:rPr>
      </w:pPr>
      <w:r w:rsidRPr="00815AAD">
        <w:rPr>
          <w:sz w:val="28"/>
          <w:szCs w:val="28"/>
          <w:lang w:val="de-DE"/>
        </w:rPr>
        <w:t>тестирование;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numPr>
          <w:ilvl w:val="0"/>
          <w:numId w:val="3"/>
        </w:numPr>
        <w:jc w:val="both"/>
        <w:rPr>
          <w:sz w:val="28"/>
          <w:szCs w:val="28"/>
        </w:rPr>
      </w:pPr>
      <w:r w:rsidRPr="00815AAD">
        <w:rPr>
          <w:sz w:val="28"/>
          <w:szCs w:val="28"/>
          <w:lang w:val="de-DE"/>
        </w:rPr>
        <w:t>восстановительные мероприятия</w:t>
      </w:r>
      <w:r w:rsidRPr="00815AAD">
        <w:rPr>
          <w:sz w:val="28"/>
          <w:szCs w:val="28"/>
        </w:rPr>
        <w:t>.</w:t>
      </w:r>
    </w:p>
    <w:p w:rsidR="005B65E7" w:rsidRPr="00815AAD" w:rsidRDefault="005B65E7" w:rsidP="004C787E">
      <w:pPr>
        <w:pStyle w:val="NoSpacing"/>
      </w:pPr>
      <w:r w:rsidRPr="00815AAD">
        <w:t xml:space="preserve">  </w:t>
      </w:r>
    </w:p>
    <w:p w:rsidR="005B65E7" w:rsidRPr="00815AAD" w:rsidRDefault="005B65E7" w:rsidP="004C787E">
      <w:pPr>
        <w:pStyle w:val="NoSpacing"/>
        <w:rPr>
          <w:sz w:val="28"/>
          <w:szCs w:val="28"/>
        </w:rPr>
      </w:pPr>
      <w:r w:rsidRPr="00815AAD">
        <w:rPr>
          <w:rStyle w:val="1"/>
          <w:b/>
          <w:bCs/>
          <w:sz w:val="28"/>
          <w:szCs w:val="28"/>
          <w:lang w:val="de-DE"/>
        </w:rPr>
        <w:t>1.3 Порядок зачисления в  ДЮСШ</w:t>
      </w:r>
      <w:r w:rsidRPr="00815AAD">
        <w:rPr>
          <w:rStyle w:val="1"/>
          <w:b/>
          <w:bCs/>
          <w:sz w:val="28"/>
          <w:szCs w:val="28"/>
        </w:rPr>
        <w:t>,   условия перевода и обучения на различных этапы спортивной подготовки</w:t>
      </w:r>
      <w:r w:rsidRPr="00815AAD">
        <w:rPr>
          <w:rStyle w:val="1"/>
          <w:b/>
          <w:bCs/>
          <w:sz w:val="28"/>
          <w:szCs w:val="28"/>
          <w:lang w:val="de-DE"/>
        </w:rPr>
        <w:t>.</w:t>
      </w:r>
      <w:r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ind w:firstLine="708"/>
        <w:rPr>
          <w:sz w:val="28"/>
          <w:szCs w:val="28"/>
        </w:rPr>
      </w:pPr>
      <w:r w:rsidRPr="00815AAD">
        <w:rPr>
          <w:b/>
          <w:bCs/>
          <w:sz w:val="28"/>
          <w:szCs w:val="28"/>
        </w:rPr>
        <w:t>Обучение по общеразвивающим программам.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ind w:firstLine="708"/>
        <w:rPr>
          <w:sz w:val="28"/>
          <w:szCs w:val="28"/>
        </w:rPr>
      </w:pPr>
      <w:r w:rsidRPr="00815AAD">
        <w:rPr>
          <w:sz w:val="28"/>
          <w:szCs w:val="28"/>
        </w:rPr>
        <w:t xml:space="preserve">Обучение по общеразвивающим программам осуществляется только на спортивно-оздоровительном этапе. </w:t>
      </w:r>
    </w:p>
    <w:p w:rsidR="005B65E7" w:rsidRPr="00815AA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815AAD">
        <w:rPr>
          <w:sz w:val="28"/>
          <w:szCs w:val="28"/>
        </w:rPr>
        <w:t xml:space="preserve">На обучение по общеразвивающим программам принимаются школьники, не достигшие минимального возраста, дающего права на поступление  в группы начальной спортивной подготовки. Зачисление в  ДЮСШ на обучение по общеразвивающим программам осуществляется на основании  заявления родителя  (законного представителя) и медицинского допуска для занятий в спортивной школе.   </w:t>
      </w:r>
    </w:p>
    <w:p w:rsidR="005B65E7" w:rsidRPr="00815AAD" w:rsidRDefault="005B65E7" w:rsidP="004C787E">
      <w:pPr>
        <w:pStyle w:val="NoSpacing"/>
        <w:jc w:val="both"/>
        <w:rPr>
          <w:sz w:val="28"/>
          <w:szCs w:val="28"/>
        </w:rPr>
      </w:pPr>
      <w:r w:rsidRPr="00815AAD">
        <w:rPr>
          <w:sz w:val="28"/>
          <w:szCs w:val="28"/>
        </w:rPr>
        <w:t xml:space="preserve">       Занятия в спортивно-оздоровительных группах с детьми школьного возраста осуществляется на бюджетной основе в рамках муниципального задания при наличии бюджетных мест. </w:t>
      </w:r>
    </w:p>
    <w:p w:rsidR="005B65E7" w:rsidRDefault="005B65E7" w:rsidP="004C787E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5B65E7" w:rsidRDefault="005B65E7" w:rsidP="004C787E">
      <w:pPr>
        <w:pStyle w:val="NoSpacing"/>
        <w:jc w:val="both"/>
        <w:rPr>
          <w:b/>
          <w:sz w:val="28"/>
          <w:szCs w:val="28"/>
        </w:rPr>
      </w:pPr>
    </w:p>
    <w:p w:rsidR="005B65E7" w:rsidRPr="00815AAD" w:rsidRDefault="005B65E7" w:rsidP="004C787E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15AAD">
        <w:rPr>
          <w:b/>
          <w:sz w:val="28"/>
          <w:szCs w:val="28"/>
        </w:rPr>
        <w:t xml:space="preserve">Обучение по предпрофессиональным программам. </w:t>
      </w:r>
    </w:p>
    <w:p w:rsidR="005B65E7" w:rsidRPr="00815AA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815AAD">
        <w:rPr>
          <w:sz w:val="28"/>
          <w:szCs w:val="28"/>
        </w:rPr>
        <w:t>Обучение по предпрофессиональным программам осуществляется на двух этапах – начальной подготовки, тренировочном этапе.</w:t>
      </w:r>
      <w:r w:rsidRPr="00815AAD">
        <w:rPr>
          <w:rStyle w:val="1"/>
          <w:b/>
          <w:bCs/>
          <w:sz w:val="28"/>
          <w:szCs w:val="28"/>
        </w:rPr>
        <w:t>  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  <w:lang w:val="de-DE"/>
        </w:rPr>
        <w:t> На этап начальной подготовки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</w:rPr>
        <w:t>в группы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  <w:lang w:val="de-DE"/>
        </w:rPr>
        <w:t> 1</w:t>
      </w:r>
      <w:r w:rsidRPr="00815AAD">
        <w:rPr>
          <w:rStyle w:val="1"/>
          <w:sz w:val="28"/>
          <w:szCs w:val="28"/>
        </w:rPr>
        <w:t>-го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  <w:lang w:val="de-DE"/>
        </w:rPr>
        <w:t>года обучения, зачисляются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</w:rPr>
        <w:t>дети,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</w:rPr>
        <w:t xml:space="preserve">достигшие минимального возраста для зачисления в спортивную школу по избранному виду спорта (в </w:t>
      </w:r>
      <w:r>
        <w:rPr>
          <w:rStyle w:val="1"/>
          <w:sz w:val="28"/>
          <w:szCs w:val="28"/>
        </w:rPr>
        <w:t>соответствии с СанПиН 2.4.4.3172-14</w:t>
      </w:r>
      <w:r w:rsidRPr="00815AAD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«</w:t>
      </w:r>
      <w:r w:rsidRPr="00815AAD">
        <w:rPr>
          <w:rStyle w:val="1"/>
          <w:sz w:val="28"/>
          <w:szCs w:val="28"/>
        </w:rPr>
        <w:t>Санитарно-эпидемиолог</w:t>
      </w:r>
      <w:r>
        <w:rPr>
          <w:rStyle w:val="1"/>
          <w:sz w:val="28"/>
          <w:szCs w:val="28"/>
        </w:rPr>
        <w:t>ические требования к устройству, содержанию, и организации режима работы образовательных организаций</w:t>
      </w:r>
      <w:r w:rsidRPr="00815AAD">
        <w:rPr>
          <w:rStyle w:val="1"/>
          <w:sz w:val="28"/>
          <w:szCs w:val="28"/>
        </w:rPr>
        <w:t xml:space="preserve"> дополнительного образовани</w:t>
      </w:r>
      <w:r>
        <w:rPr>
          <w:rStyle w:val="1"/>
          <w:sz w:val="28"/>
          <w:szCs w:val="28"/>
        </w:rPr>
        <w:t>я детей»</w:t>
      </w:r>
      <w:r w:rsidRPr="00815AAD">
        <w:rPr>
          <w:rStyle w:val="1"/>
          <w:sz w:val="28"/>
          <w:szCs w:val="28"/>
        </w:rPr>
        <w:t>, прошедшие индивидуальный отбор и  </w:t>
      </w:r>
      <w:r w:rsidRPr="00815AAD">
        <w:rPr>
          <w:rStyle w:val="1"/>
          <w:sz w:val="28"/>
          <w:szCs w:val="28"/>
          <w:lang w:val="de-DE"/>
        </w:rPr>
        <w:t> не имеющи</w:t>
      </w:r>
      <w:r w:rsidRPr="00815AAD">
        <w:rPr>
          <w:rStyle w:val="1"/>
          <w:sz w:val="28"/>
          <w:szCs w:val="28"/>
        </w:rPr>
        <w:t>е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  <w:lang w:val="de-DE"/>
        </w:rPr>
        <w:t>медицинских противопоказаний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</w:rPr>
        <w:t>для занятия избранным видом спорта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  <w:lang w:val="de-DE"/>
        </w:rPr>
        <w:t>(</w:t>
      </w:r>
      <w:r w:rsidRPr="00815AAD">
        <w:rPr>
          <w:rStyle w:val="1"/>
          <w:sz w:val="28"/>
          <w:szCs w:val="28"/>
        </w:rPr>
        <w:t>предоставляется медицинская справка о допуске к занятиям в спортивной школе)</w:t>
      </w:r>
      <w:r w:rsidRPr="00815AAD">
        <w:rPr>
          <w:rStyle w:val="1"/>
          <w:sz w:val="28"/>
          <w:szCs w:val="28"/>
          <w:lang w:val="de-DE"/>
        </w:rPr>
        <w:t>, по заявлению родителей (законных представителей).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815AAD">
        <w:rPr>
          <w:rStyle w:val="1"/>
          <w:sz w:val="28"/>
          <w:szCs w:val="28"/>
        </w:rPr>
        <w:t>Индивидуальный отбор осуществляется в соответствии с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</w:rPr>
        <w:t> Порядком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sz w:val="28"/>
          <w:szCs w:val="28"/>
        </w:rPr>
        <w:t>приема,  перевода, отчисления  обучающихся и комплектования групп ДЮСШ.</w:t>
      </w:r>
      <w:r w:rsidRPr="00815AAD">
        <w:rPr>
          <w:sz w:val="28"/>
          <w:szCs w:val="28"/>
        </w:rPr>
        <w:t xml:space="preserve"> </w:t>
      </w:r>
    </w:p>
    <w:p w:rsidR="005B65E7" w:rsidRPr="008A253C" w:rsidRDefault="005B65E7" w:rsidP="008A253C">
      <w:pPr>
        <w:pStyle w:val="NoSpacing"/>
        <w:jc w:val="both"/>
        <w:rPr>
          <w:b/>
          <w:bCs/>
          <w:sz w:val="28"/>
          <w:szCs w:val="28"/>
        </w:rPr>
      </w:pPr>
      <w:r>
        <w:rPr>
          <w:rStyle w:val="1"/>
          <w:sz w:val="28"/>
          <w:szCs w:val="28"/>
        </w:rPr>
        <w:t xml:space="preserve">          </w:t>
      </w:r>
      <w:r w:rsidRPr="00815AAD">
        <w:rPr>
          <w:rStyle w:val="1"/>
          <w:sz w:val="28"/>
          <w:szCs w:val="28"/>
        </w:rPr>
        <w:t>На тренировочный этап в группу 1-го года обучения зачисляются практически здоровые дети (на основании медицинской справки), прошедшие подготовку на этапе</w:t>
      </w:r>
      <w:r>
        <w:rPr>
          <w:rStyle w:val="1"/>
          <w:sz w:val="28"/>
          <w:szCs w:val="28"/>
        </w:rPr>
        <w:t xml:space="preserve"> начальной подготовки не менее 2</w:t>
      </w:r>
      <w:r w:rsidRPr="00815AAD">
        <w:rPr>
          <w:rStyle w:val="1"/>
          <w:sz w:val="28"/>
          <w:szCs w:val="28"/>
        </w:rPr>
        <w:t xml:space="preserve"> лет, при условии выполнения программных  контрольно-переводных требований, определенных дополнительными предпрофессиональными программами </w:t>
      </w:r>
      <w:r>
        <w:rPr>
          <w:rStyle w:val="Strong"/>
          <w:b w:val="0"/>
          <w:sz w:val="28"/>
          <w:szCs w:val="28"/>
        </w:rPr>
        <w:t>физкультурно-спортивной направленности</w:t>
      </w:r>
      <w:r w:rsidRPr="00815AAD">
        <w:rPr>
          <w:rStyle w:val="1"/>
          <w:sz w:val="28"/>
          <w:szCs w:val="28"/>
        </w:rPr>
        <w:t xml:space="preserve"> по видам спорта.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jc w:val="both"/>
        <w:rPr>
          <w:sz w:val="28"/>
          <w:szCs w:val="28"/>
        </w:rPr>
      </w:pPr>
      <w:r w:rsidRPr="00815AAD">
        <w:rPr>
          <w:rStyle w:val="1"/>
          <w:sz w:val="28"/>
          <w:szCs w:val="28"/>
        </w:rPr>
        <w:t> </w:t>
      </w:r>
      <w:r w:rsidRPr="00815AAD">
        <w:rPr>
          <w:rStyle w:val="1"/>
          <w:b/>
          <w:bCs/>
          <w:sz w:val="28"/>
          <w:szCs w:val="28"/>
          <w:lang w:val="de-DE"/>
        </w:rPr>
        <w:t>1.4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b/>
          <w:bCs/>
          <w:sz w:val="28"/>
          <w:szCs w:val="28"/>
        </w:rPr>
        <w:t>Порядок</w:t>
      </w:r>
      <w:r w:rsidRPr="00815AAD">
        <w:rPr>
          <w:sz w:val="28"/>
          <w:szCs w:val="28"/>
        </w:rPr>
        <w:t xml:space="preserve"> </w:t>
      </w:r>
      <w:r w:rsidRPr="00815AAD">
        <w:rPr>
          <w:rStyle w:val="1"/>
          <w:b/>
          <w:bCs/>
          <w:sz w:val="28"/>
          <w:szCs w:val="28"/>
          <w:lang w:val="de-DE"/>
        </w:rPr>
        <w:t> комплектования групп  на различных этапах подготовки.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ind w:firstLine="708"/>
        <w:jc w:val="both"/>
        <w:rPr>
          <w:sz w:val="28"/>
          <w:szCs w:val="28"/>
        </w:rPr>
      </w:pPr>
      <w:r w:rsidRPr="00815AAD">
        <w:rPr>
          <w:rStyle w:val="1"/>
          <w:sz w:val="28"/>
          <w:szCs w:val="28"/>
        </w:rPr>
        <w:t>Группы комплектуются в соответствии  программными   контрольно-переводными требованиями, которые  включают в себя: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 w:rsidRPr="00815AAD">
        <w:rPr>
          <w:sz w:val="28"/>
          <w:szCs w:val="28"/>
        </w:rPr>
        <w:t xml:space="preserve">минимальный возраст обучающегося, </w:t>
      </w:r>
    </w:p>
    <w:p w:rsidR="005B65E7" w:rsidRPr="00815AAD" w:rsidRDefault="005B65E7" w:rsidP="004C787E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 w:rsidRPr="00815AAD">
        <w:rPr>
          <w:sz w:val="28"/>
          <w:szCs w:val="28"/>
        </w:rPr>
        <w:t xml:space="preserve">стаж занятий в ДЮСШ, </w:t>
      </w:r>
    </w:p>
    <w:p w:rsidR="005B65E7" w:rsidRPr="00815AAD" w:rsidRDefault="005B65E7" w:rsidP="004C787E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 w:rsidRPr="00815AAD">
        <w:rPr>
          <w:rStyle w:val="1"/>
          <w:sz w:val="28"/>
          <w:szCs w:val="28"/>
        </w:rPr>
        <w:t>уровень спортивной подготовки (спортивный разряд),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 w:rsidRPr="00815AAD">
        <w:rPr>
          <w:rStyle w:val="1"/>
          <w:sz w:val="28"/>
          <w:szCs w:val="28"/>
        </w:rPr>
        <w:t>выполнение контрольно-переводных нормативов по ОФП и СФП,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 w:rsidRPr="00815AAD">
        <w:rPr>
          <w:rStyle w:val="1"/>
          <w:sz w:val="28"/>
          <w:szCs w:val="28"/>
        </w:rPr>
        <w:t>участие в соревнованиях.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ind w:firstLine="360"/>
        <w:jc w:val="both"/>
        <w:rPr>
          <w:sz w:val="28"/>
          <w:szCs w:val="28"/>
        </w:rPr>
      </w:pPr>
      <w:r w:rsidRPr="00815AAD">
        <w:rPr>
          <w:rStyle w:val="1"/>
          <w:sz w:val="28"/>
          <w:szCs w:val="28"/>
        </w:rPr>
        <w:t>В случае невыполнения требований по переводу на следующий год обучения, обучающиеся зачисляются в группы и на этап, требования которых  он выполнил.</w:t>
      </w:r>
      <w:r w:rsidRPr="00815AAD">
        <w:rPr>
          <w:sz w:val="28"/>
          <w:szCs w:val="28"/>
        </w:rPr>
        <w:t xml:space="preserve"> </w:t>
      </w:r>
    </w:p>
    <w:p w:rsidR="005B65E7" w:rsidRPr="00815AAD" w:rsidRDefault="005B65E7" w:rsidP="004C787E">
      <w:pPr>
        <w:pStyle w:val="NoSpacing"/>
        <w:ind w:firstLine="36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При комплектовании групп </w:t>
      </w:r>
      <w:r w:rsidRPr="00815AAD">
        <w:rPr>
          <w:rStyle w:val="1"/>
          <w:sz w:val="28"/>
          <w:szCs w:val="28"/>
        </w:rPr>
        <w:t>тренировочного этапа допускается объединение спортсменов имеющих различный стаж занятий на данном этапе (при условии, что разница в уровне спортивной подготовленности  не превышает 2-х  спортивных разрядов). В данном случае, объем годовой тренировочной нагрузки  устанавливается в соответствии со стажем занятия большинства спортсменов этой группы и утверждается приказом директора.</w:t>
      </w:r>
      <w:r w:rsidRPr="00815AAD">
        <w:rPr>
          <w:sz w:val="28"/>
          <w:szCs w:val="28"/>
        </w:rPr>
        <w:t xml:space="preserve"> </w:t>
      </w:r>
    </w:p>
    <w:p w:rsidR="005B65E7" w:rsidRDefault="005B65E7" w:rsidP="004C787E">
      <w:pPr>
        <w:pStyle w:val="NoSpacing"/>
        <w:rPr>
          <w:rStyle w:val="Strong"/>
          <w:sz w:val="28"/>
          <w:szCs w:val="28"/>
        </w:rPr>
      </w:pPr>
    </w:p>
    <w:p w:rsidR="005B65E7" w:rsidRPr="00FC1EE9" w:rsidRDefault="005B65E7" w:rsidP="004C787E">
      <w:pPr>
        <w:pStyle w:val="NoSpacing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2.</w:t>
      </w:r>
      <w:r w:rsidRPr="00FC1EE9">
        <w:rPr>
          <w:rStyle w:val="Strong"/>
          <w:sz w:val="28"/>
          <w:szCs w:val="28"/>
        </w:rPr>
        <w:t xml:space="preserve"> Ресурсное обеспечение образовательной деятельности  ДЮСШ </w:t>
      </w:r>
    </w:p>
    <w:p w:rsidR="005B65E7" w:rsidRDefault="005B65E7" w:rsidP="008A253C">
      <w:pPr>
        <w:pStyle w:val="NoSpacing"/>
        <w:rPr>
          <w:rStyle w:val="Strong"/>
          <w:sz w:val="28"/>
          <w:szCs w:val="28"/>
        </w:rPr>
      </w:pPr>
      <w:r w:rsidRPr="00284AFA">
        <w:rPr>
          <w:rStyle w:val="Strong"/>
          <w:sz w:val="28"/>
          <w:szCs w:val="28"/>
        </w:rPr>
        <w:t xml:space="preserve">2.1. Программное обеспечение образовательной деятельности </w:t>
      </w:r>
    </w:p>
    <w:p w:rsidR="005B65E7" w:rsidRPr="008A253C" w:rsidRDefault="005B65E7" w:rsidP="008A253C">
      <w:pPr>
        <w:pStyle w:val="NoSpacing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            </w:t>
      </w:r>
      <w:r>
        <w:rPr>
          <w:rStyle w:val="Strong"/>
          <w:b w:val="0"/>
          <w:sz w:val="28"/>
          <w:szCs w:val="28"/>
        </w:rPr>
        <w:t xml:space="preserve">В </w:t>
      </w:r>
      <w:r w:rsidRPr="00284AFA">
        <w:rPr>
          <w:rStyle w:val="Strong"/>
          <w:b w:val="0"/>
          <w:sz w:val="28"/>
          <w:szCs w:val="28"/>
        </w:rPr>
        <w:t>ДЮСШ в 20</w:t>
      </w:r>
      <w:r>
        <w:rPr>
          <w:rStyle w:val="Strong"/>
          <w:b w:val="0"/>
          <w:sz w:val="28"/>
          <w:szCs w:val="28"/>
        </w:rPr>
        <w:t>20</w:t>
      </w:r>
      <w:r w:rsidRPr="00284AFA">
        <w:rPr>
          <w:rStyle w:val="Strong"/>
          <w:b w:val="0"/>
          <w:sz w:val="28"/>
          <w:szCs w:val="28"/>
        </w:rPr>
        <w:t>-20</w:t>
      </w:r>
      <w:r>
        <w:rPr>
          <w:rStyle w:val="Strong"/>
          <w:b w:val="0"/>
          <w:sz w:val="28"/>
          <w:szCs w:val="28"/>
        </w:rPr>
        <w:t>21</w:t>
      </w:r>
      <w:r w:rsidRPr="00284AFA">
        <w:rPr>
          <w:rStyle w:val="Strong"/>
          <w:b w:val="0"/>
          <w:sz w:val="28"/>
          <w:szCs w:val="28"/>
        </w:rPr>
        <w:t xml:space="preserve"> учебном году реализуются дополнительные обще</w:t>
      </w:r>
      <w:r>
        <w:rPr>
          <w:rStyle w:val="Strong"/>
          <w:b w:val="0"/>
          <w:sz w:val="28"/>
          <w:szCs w:val="28"/>
        </w:rPr>
        <w:t>образовательные программы физкультурно-спортивной направленности.</w:t>
      </w:r>
      <w:r w:rsidRPr="00284AFA">
        <w:rPr>
          <w:rStyle w:val="Strong"/>
          <w:b w:val="0"/>
          <w:sz w:val="28"/>
          <w:szCs w:val="28"/>
        </w:rPr>
        <w:t xml:space="preserve"> </w:t>
      </w:r>
    </w:p>
    <w:p w:rsidR="005B65E7" w:rsidRPr="00284AFA" w:rsidRDefault="005B65E7" w:rsidP="004C787E">
      <w:pPr>
        <w:pStyle w:val="NoSpacing"/>
        <w:jc w:val="both"/>
        <w:rPr>
          <w:rStyle w:val="Strong"/>
          <w:b w:val="0"/>
          <w:sz w:val="28"/>
          <w:szCs w:val="28"/>
        </w:rPr>
      </w:pPr>
      <w:r w:rsidRPr="00284AFA">
        <w:rPr>
          <w:rStyle w:val="Strong"/>
          <w:b w:val="0"/>
          <w:sz w:val="28"/>
          <w:szCs w:val="28"/>
        </w:rPr>
        <w:t> Программы, реализуемые в 20</w:t>
      </w:r>
      <w:r>
        <w:rPr>
          <w:rStyle w:val="Strong"/>
          <w:b w:val="0"/>
          <w:sz w:val="28"/>
          <w:szCs w:val="28"/>
        </w:rPr>
        <w:t>20</w:t>
      </w:r>
      <w:r w:rsidRPr="00284AFA">
        <w:rPr>
          <w:rStyle w:val="Strong"/>
          <w:b w:val="0"/>
          <w:sz w:val="28"/>
          <w:szCs w:val="28"/>
        </w:rPr>
        <w:t>-20</w:t>
      </w:r>
      <w:r>
        <w:rPr>
          <w:rStyle w:val="Strong"/>
          <w:b w:val="0"/>
          <w:sz w:val="28"/>
          <w:szCs w:val="28"/>
        </w:rPr>
        <w:t>21</w:t>
      </w:r>
      <w:r w:rsidRPr="00284AFA">
        <w:rPr>
          <w:rStyle w:val="Strong"/>
          <w:b w:val="0"/>
          <w:sz w:val="28"/>
          <w:szCs w:val="28"/>
        </w:rPr>
        <w:t xml:space="preserve"> учебном году   </w:t>
      </w:r>
    </w:p>
    <w:p w:rsidR="005B65E7" w:rsidRPr="00284AFA" w:rsidRDefault="005B65E7" w:rsidP="004C787E">
      <w:pPr>
        <w:pStyle w:val="NoSpacing"/>
        <w:rPr>
          <w:rStyle w:val="Strong"/>
          <w:b w:val="0"/>
          <w:sz w:val="28"/>
          <w:szCs w:val="28"/>
        </w:rPr>
      </w:pPr>
      <w:r w:rsidRPr="00284AFA">
        <w:rPr>
          <w:rStyle w:val="Strong"/>
          <w:b w:val="0"/>
          <w:sz w:val="28"/>
          <w:szCs w:val="28"/>
        </w:rPr>
        <w:t xml:space="preserve">  </w:t>
      </w:r>
    </w:p>
    <w:tbl>
      <w:tblPr>
        <w:tblW w:w="10065" w:type="dxa"/>
        <w:tblInd w:w="108" w:type="dxa"/>
        <w:tblLayout w:type="fixed"/>
        <w:tblLook w:val="0000"/>
      </w:tblPr>
      <w:tblGrid>
        <w:gridCol w:w="1950"/>
        <w:gridCol w:w="4409"/>
        <w:gridCol w:w="2115"/>
        <w:gridCol w:w="1591"/>
      </w:tblGrid>
      <w:tr w:rsidR="005B65E7" w:rsidRPr="00284AFA" w:rsidTr="005D5B80">
        <w:trPr>
          <w:trHeight w:val="633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Отделение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Возраст учащихся по программе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Срок реализации </w:t>
            </w:r>
          </w:p>
        </w:tc>
      </w:tr>
      <w:tr w:rsidR="005B65E7" w:rsidRPr="00284AFA" w:rsidTr="005D5B80">
        <w:trPr>
          <w:trHeight w:val="30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Вольная борьба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Дополнительная предпрофессиональная программа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</w:t>
            </w:r>
            <w:r w:rsidRPr="00284AFA">
              <w:rPr>
                <w:rStyle w:val="Strong"/>
                <w:b w:val="0"/>
                <w:sz w:val="28"/>
                <w:szCs w:val="28"/>
              </w:rPr>
              <w:t>вольная борьба</w:t>
            </w:r>
            <w:r>
              <w:rPr>
                <w:rStyle w:val="Strong"/>
                <w:b w:val="0"/>
                <w:sz w:val="28"/>
                <w:szCs w:val="28"/>
              </w:rPr>
              <w:t>»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10-18 лет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7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лет </w:t>
            </w:r>
          </w:p>
        </w:tc>
      </w:tr>
      <w:tr w:rsidR="005B65E7" w:rsidRPr="00284AFA" w:rsidTr="005D5B80">
        <w:trPr>
          <w:trHeight w:val="30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Волейбол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>Дополнительная общеразвиваю</w:t>
            </w:r>
            <w:r>
              <w:rPr>
                <w:rStyle w:val="Strong"/>
                <w:b w:val="0"/>
                <w:sz w:val="28"/>
                <w:szCs w:val="28"/>
              </w:rPr>
              <w:t>щая программа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</w:t>
            </w:r>
            <w:r w:rsidRPr="00284AFA">
              <w:rPr>
                <w:rStyle w:val="Strong"/>
                <w:b w:val="0"/>
                <w:sz w:val="28"/>
                <w:szCs w:val="28"/>
              </w:rPr>
              <w:t>волейбол</w:t>
            </w:r>
            <w:r>
              <w:rPr>
                <w:rStyle w:val="Strong"/>
                <w:b w:val="0"/>
                <w:sz w:val="28"/>
                <w:szCs w:val="28"/>
              </w:rPr>
              <w:t>»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 </w:t>
            </w:r>
          </w:p>
        </w:tc>
        <w:tc>
          <w:tcPr>
            <w:tcW w:w="2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 7 -18 лет </w:t>
            </w:r>
          </w:p>
        </w:tc>
        <w:tc>
          <w:tcPr>
            <w:tcW w:w="15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 год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</w:tr>
      <w:tr w:rsidR="005B65E7" w:rsidRPr="00284AFA" w:rsidTr="008A253C">
        <w:trPr>
          <w:trHeight w:val="964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Футбол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Дополнительная предпрофессиональная программа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«футбол»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8-18 лет </w:t>
            </w:r>
          </w:p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7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лет </w:t>
            </w:r>
          </w:p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</w:tr>
      <w:tr w:rsidR="005B65E7" w:rsidRPr="00284AFA" w:rsidTr="008A253C">
        <w:trPr>
          <w:trHeight w:val="908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Дополнительная общеразвивающая программа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«футбол»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>7-18 лет</w:t>
            </w:r>
          </w:p>
        </w:tc>
        <w:tc>
          <w:tcPr>
            <w:tcW w:w="1591" w:type="dxa"/>
            <w:tcBorders>
              <w:left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 год</w:t>
            </w:r>
          </w:p>
        </w:tc>
      </w:tr>
      <w:tr w:rsidR="005B65E7" w:rsidRPr="00284AFA" w:rsidTr="005D5B80">
        <w:trPr>
          <w:trHeight w:val="659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Лыжные гонки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>Дополнител</w:t>
            </w:r>
            <w:r>
              <w:rPr>
                <w:rStyle w:val="Strong"/>
                <w:b w:val="0"/>
                <w:sz w:val="28"/>
                <w:szCs w:val="28"/>
              </w:rPr>
              <w:t>ьная общеразвивающая программа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«лыжные гонки»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7-18 лет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 год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</w:tr>
      <w:tr w:rsidR="005B65E7" w:rsidRPr="00284AFA" w:rsidTr="005D5B80">
        <w:trPr>
          <w:trHeight w:val="659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Дополнительная предпрофессиональная программа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«лыжные гонки»</w:t>
            </w:r>
          </w:p>
        </w:tc>
        <w:tc>
          <w:tcPr>
            <w:tcW w:w="211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8-18 лет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7 лет</w:t>
            </w:r>
          </w:p>
        </w:tc>
      </w:tr>
      <w:tr w:rsidR="005B65E7" w:rsidRPr="00284AFA" w:rsidTr="005D5B80">
        <w:trPr>
          <w:trHeight w:val="32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Баскетбол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Дополнительная общеразвивающая программа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«баскетбол»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8-18 лет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 год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</w:tr>
      <w:tr w:rsidR="005B65E7" w:rsidRPr="00284AFA" w:rsidTr="005D5B80">
        <w:trPr>
          <w:trHeight w:val="32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Самбо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>Дополнительная общера</w:t>
            </w:r>
            <w:r>
              <w:rPr>
                <w:rStyle w:val="Strong"/>
                <w:b w:val="0"/>
                <w:sz w:val="28"/>
                <w:szCs w:val="28"/>
              </w:rPr>
              <w:t xml:space="preserve">звивающая программа 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«самбо»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6-18 лет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год </w:t>
            </w:r>
          </w:p>
        </w:tc>
      </w:tr>
      <w:tr w:rsidR="005B65E7" w:rsidRPr="00284AFA" w:rsidTr="00030D6C">
        <w:trPr>
          <w:trHeight w:val="32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5C1427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Фло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бол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5C1427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Дополнительная общеразвивающая программа по виду спорта </w:t>
            </w:r>
            <w:r>
              <w:rPr>
                <w:rStyle w:val="Strong"/>
                <w:b w:val="0"/>
                <w:sz w:val="28"/>
                <w:szCs w:val="28"/>
              </w:rPr>
              <w:t>«флорбол»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5C1427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6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-18 лет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5C1427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 год</w:t>
            </w:r>
            <w:r w:rsidRPr="00284AFA">
              <w:rPr>
                <w:rStyle w:val="Strong"/>
                <w:b w:val="0"/>
                <w:sz w:val="28"/>
                <w:szCs w:val="28"/>
              </w:rPr>
              <w:t xml:space="preserve"> </w:t>
            </w:r>
          </w:p>
        </w:tc>
      </w:tr>
    </w:tbl>
    <w:p w:rsidR="005B65E7" w:rsidRPr="00116EE5" w:rsidRDefault="005B65E7" w:rsidP="004C787E">
      <w:pPr>
        <w:pStyle w:val="NoSpacing"/>
        <w:rPr>
          <w:rStyle w:val="Strong"/>
          <w:sz w:val="28"/>
          <w:szCs w:val="28"/>
        </w:rPr>
      </w:pPr>
      <w:r w:rsidRPr="00116EE5">
        <w:rPr>
          <w:rStyle w:val="Strong"/>
          <w:sz w:val="28"/>
          <w:szCs w:val="28"/>
        </w:rPr>
        <w:t xml:space="preserve">2.2 Материально-техническая база. </w:t>
      </w:r>
    </w:p>
    <w:p w:rsidR="005B65E7" w:rsidRPr="006A6E51" w:rsidRDefault="005B65E7" w:rsidP="008C13DE">
      <w:pPr>
        <w:pStyle w:val="NoSpacing"/>
        <w:jc w:val="both"/>
        <w:rPr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        </w:t>
      </w:r>
      <w:r w:rsidRPr="00284AFA">
        <w:rPr>
          <w:rStyle w:val="Strong"/>
          <w:b w:val="0"/>
          <w:sz w:val="28"/>
          <w:szCs w:val="28"/>
        </w:rPr>
        <w:t>О</w:t>
      </w:r>
      <w:r>
        <w:rPr>
          <w:rStyle w:val="Strong"/>
          <w:b w:val="0"/>
          <w:sz w:val="28"/>
          <w:szCs w:val="28"/>
        </w:rPr>
        <w:t xml:space="preserve">бразовательная деятельность по </w:t>
      </w:r>
      <w:r w:rsidRPr="00284AFA">
        <w:rPr>
          <w:rStyle w:val="Strong"/>
          <w:b w:val="0"/>
          <w:sz w:val="28"/>
          <w:szCs w:val="28"/>
        </w:rPr>
        <w:t xml:space="preserve">видам спорта реализуется на базах общеобразовательных и спортивных учреждений </w:t>
      </w:r>
      <w:r>
        <w:rPr>
          <w:rStyle w:val="Strong"/>
          <w:b w:val="0"/>
          <w:sz w:val="28"/>
          <w:szCs w:val="28"/>
        </w:rPr>
        <w:t>поселка</w:t>
      </w:r>
      <w:r w:rsidRPr="00284AFA">
        <w:rPr>
          <w:rStyle w:val="Strong"/>
          <w:b w:val="0"/>
          <w:sz w:val="28"/>
          <w:szCs w:val="28"/>
        </w:rPr>
        <w:t xml:space="preserve"> и района</w:t>
      </w:r>
      <w:r w:rsidRPr="008C13DE">
        <w:rPr>
          <w:rStyle w:val="1"/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>расположенных по адресам:</w:t>
      </w:r>
      <w:r w:rsidRPr="006A6E51">
        <w:rPr>
          <w:sz w:val="28"/>
          <w:szCs w:val="28"/>
        </w:rPr>
        <w:t xml:space="preserve"> </w:t>
      </w:r>
    </w:p>
    <w:p w:rsidR="005B65E7" w:rsidRPr="006A6E51" w:rsidRDefault="005B65E7" w:rsidP="008C13DE">
      <w:pPr>
        <w:pStyle w:val="NoSpacing"/>
        <w:jc w:val="both"/>
        <w:rPr>
          <w:rStyle w:val="1"/>
          <w:sz w:val="28"/>
          <w:szCs w:val="28"/>
        </w:rPr>
      </w:pPr>
      <w:r w:rsidRPr="006A6E51">
        <w:rPr>
          <w:rStyle w:val="1"/>
          <w:sz w:val="28"/>
          <w:szCs w:val="28"/>
        </w:rPr>
        <w:t> -</w:t>
      </w:r>
      <w:r>
        <w:rPr>
          <w:rStyle w:val="1"/>
          <w:sz w:val="28"/>
          <w:szCs w:val="28"/>
        </w:rPr>
        <w:t xml:space="preserve"> </w:t>
      </w:r>
      <w:r w:rsidRPr="006A6E51">
        <w:rPr>
          <w:rStyle w:val="1"/>
          <w:sz w:val="28"/>
          <w:szCs w:val="28"/>
        </w:rPr>
        <w:t xml:space="preserve">спортзал  МКОУ «Пряжинская СОШ» пгт Пряжа, ул.Советская, </w:t>
      </w:r>
      <w:r>
        <w:rPr>
          <w:rStyle w:val="1"/>
          <w:sz w:val="28"/>
          <w:szCs w:val="28"/>
        </w:rPr>
        <w:t>д. 89;</w:t>
      </w:r>
    </w:p>
    <w:p w:rsidR="005B65E7" w:rsidRPr="006A6E51" w:rsidRDefault="005B65E7" w:rsidP="008C13DE">
      <w:pPr>
        <w:pStyle w:val="NoSpacing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- административный кабинет в МБ</w:t>
      </w:r>
      <w:r w:rsidRPr="006A6E51">
        <w:rPr>
          <w:rStyle w:val="1"/>
          <w:sz w:val="28"/>
          <w:szCs w:val="28"/>
        </w:rPr>
        <w:t xml:space="preserve">У ДО «Центр творчества детей и молодежи», ул.Советская, </w:t>
      </w:r>
      <w:r>
        <w:rPr>
          <w:rStyle w:val="1"/>
          <w:sz w:val="28"/>
          <w:szCs w:val="28"/>
        </w:rPr>
        <w:t>д.87</w:t>
      </w:r>
      <w:r w:rsidRPr="006A6E51">
        <w:rPr>
          <w:rStyle w:val="1"/>
          <w:sz w:val="28"/>
          <w:szCs w:val="28"/>
        </w:rPr>
        <w:t>а</w:t>
      </w:r>
      <w:r>
        <w:rPr>
          <w:rStyle w:val="1"/>
          <w:sz w:val="28"/>
          <w:szCs w:val="28"/>
        </w:rPr>
        <w:t>;</w:t>
      </w:r>
    </w:p>
    <w:p w:rsidR="005B65E7" w:rsidRPr="006A6E51" w:rsidRDefault="005B65E7" w:rsidP="008C13DE">
      <w:pPr>
        <w:pStyle w:val="NoSpacing"/>
        <w:jc w:val="both"/>
        <w:rPr>
          <w:sz w:val="28"/>
          <w:szCs w:val="28"/>
        </w:rPr>
      </w:pPr>
      <w:r w:rsidRPr="006A6E51">
        <w:rPr>
          <w:iCs/>
          <w:sz w:val="28"/>
          <w:szCs w:val="28"/>
        </w:rPr>
        <w:t>- спортзал  МКОУ «Ведлозерская СОШ» с.Ведлозеро, ул.Школьная, д</w:t>
      </w:r>
      <w:r>
        <w:rPr>
          <w:iCs/>
          <w:sz w:val="28"/>
          <w:szCs w:val="28"/>
        </w:rPr>
        <w:t>. 2;</w:t>
      </w:r>
      <w:r w:rsidRPr="006A6E51">
        <w:rPr>
          <w:iCs/>
          <w:sz w:val="28"/>
          <w:szCs w:val="28"/>
        </w:rPr>
        <w:t xml:space="preserve"> </w:t>
      </w:r>
    </w:p>
    <w:p w:rsidR="005B65E7" w:rsidRPr="006A6E51" w:rsidRDefault="005B65E7" w:rsidP="008C13DE">
      <w:pPr>
        <w:pStyle w:val="NoSpacing"/>
        <w:jc w:val="both"/>
        <w:rPr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>- спортзал  МКОУ «Эссойльска</w:t>
      </w:r>
      <w:r>
        <w:rPr>
          <w:rStyle w:val="1"/>
          <w:iCs/>
          <w:sz w:val="28"/>
          <w:szCs w:val="28"/>
        </w:rPr>
        <w:t xml:space="preserve">я СОШ» п.Эссойла, ул.Школьная, </w:t>
      </w:r>
      <w:r w:rsidRPr="006A6E51">
        <w:rPr>
          <w:rStyle w:val="1"/>
          <w:iCs/>
          <w:sz w:val="28"/>
          <w:szCs w:val="28"/>
        </w:rPr>
        <w:t>д.</w:t>
      </w:r>
      <w:r>
        <w:rPr>
          <w:rStyle w:val="1"/>
          <w:iCs/>
          <w:sz w:val="28"/>
          <w:szCs w:val="28"/>
        </w:rPr>
        <w:t xml:space="preserve"> 18а;</w:t>
      </w:r>
    </w:p>
    <w:p w:rsidR="005B65E7" w:rsidRPr="006A6E51" w:rsidRDefault="005B65E7" w:rsidP="008C13DE">
      <w:pPr>
        <w:pStyle w:val="NoSpacing"/>
        <w:jc w:val="both"/>
        <w:rPr>
          <w:rStyle w:val="1"/>
          <w:iCs/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>- спортзал  МКОУ «Чалнинская СОШ» п.Чална, ул.Шк</w:t>
      </w:r>
      <w:r>
        <w:rPr>
          <w:rStyle w:val="1"/>
          <w:iCs/>
          <w:sz w:val="28"/>
          <w:szCs w:val="28"/>
        </w:rPr>
        <w:t>о</w:t>
      </w:r>
      <w:r w:rsidRPr="006A6E51">
        <w:rPr>
          <w:rStyle w:val="1"/>
          <w:iCs/>
          <w:sz w:val="28"/>
          <w:szCs w:val="28"/>
        </w:rPr>
        <w:t>льная, д.</w:t>
      </w:r>
      <w:r>
        <w:rPr>
          <w:rStyle w:val="1"/>
          <w:iCs/>
          <w:sz w:val="28"/>
          <w:szCs w:val="28"/>
        </w:rPr>
        <w:t xml:space="preserve"> 17а;</w:t>
      </w:r>
    </w:p>
    <w:p w:rsidR="005B65E7" w:rsidRPr="006A6E51" w:rsidRDefault="005B65E7" w:rsidP="008C13DE">
      <w:pPr>
        <w:pStyle w:val="NoSpacing"/>
        <w:jc w:val="both"/>
        <w:rPr>
          <w:rStyle w:val="1"/>
          <w:iCs/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 xml:space="preserve">- спортзал </w:t>
      </w:r>
      <w:r>
        <w:rPr>
          <w:rStyle w:val="1"/>
          <w:iCs/>
          <w:sz w:val="28"/>
          <w:szCs w:val="28"/>
        </w:rPr>
        <w:t xml:space="preserve"> </w:t>
      </w:r>
      <w:r w:rsidRPr="006A6E51">
        <w:rPr>
          <w:rStyle w:val="1"/>
          <w:iCs/>
          <w:sz w:val="28"/>
          <w:szCs w:val="28"/>
        </w:rPr>
        <w:t xml:space="preserve">МКОУ «Святозерская ООШ», с.Святозеро, ул.Школьная, д. </w:t>
      </w:r>
      <w:r>
        <w:rPr>
          <w:rStyle w:val="1"/>
          <w:iCs/>
          <w:sz w:val="28"/>
          <w:szCs w:val="28"/>
        </w:rPr>
        <w:t>3;</w:t>
      </w:r>
    </w:p>
    <w:p w:rsidR="005B65E7" w:rsidRPr="008C13DE" w:rsidRDefault="005B65E7" w:rsidP="008C13DE">
      <w:pPr>
        <w:pStyle w:val="NoSpacing"/>
        <w:jc w:val="both"/>
        <w:rPr>
          <w:rStyle w:val="Strong"/>
          <w:b w:val="0"/>
          <w:bCs w:val="0"/>
          <w:iCs/>
          <w:sz w:val="28"/>
          <w:szCs w:val="28"/>
        </w:rPr>
      </w:pPr>
      <w:r w:rsidRPr="006A6E51">
        <w:rPr>
          <w:rStyle w:val="1"/>
          <w:iCs/>
          <w:sz w:val="28"/>
          <w:szCs w:val="28"/>
        </w:rPr>
        <w:t>- освещенная лыжная трасса</w:t>
      </w:r>
      <w:r>
        <w:rPr>
          <w:rStyle w:val="1"/>
          <w:iCs/>
          <w:sz w:val="28"/>
          <w:szCs w:val="28"/>
        </w:rPr>
        <w:t xml:space="preserve"> пгт Пряжа (р-н ул.Октябрьская).</w:t>
      </w:r>
      <w:r w:rsidRPr="00284AFA">
        <w:rPr>
          <w:rStyle w:val="Strong"/>
          <w:b w:val="0"/>
          <w:sz w:val="28"/>
          <w:szCs w:val="28"/>
        </w:rPr>
        <w:t xml:space="preserve"> </w:t>
      </w:r>
    </w:p>
    <w:p w:rsidR="005B65E7" w:rsidRPr="00116EE5" w:rsidRDefault="005B65E7" w:rsidP="004C787E">
      <w:pPr>
        <w:pStyle w:val="NoSpacing"/>
        <w:rPr>
          <w:rStyle w:val="Strong"/>
          <w:sz w:val="28"/>
          <w:szCs w:val="28"/>
        </w:rPr>
      </w:pPr>
      <w:r w:rsidRPr="00116EE5">
        <w:rPr>
          <w:rStyle w:val="Strong"/>
          <w:sz w:val="28"/>
          <w:szCs w:val="28"/>
        </w:rPr>
        <w:t xml:space="preserve">2.3  Педагогические кадры. </w:t>
      </w:r>
    </w:p>
    <w:p w:rsidR="005B65E7" w:rsidRPr="00284AFA" w:rsidRDefault="005B65E7" w:rsidP="004C787E">
      <w:pPr>
        <w:pStyle w:val="NoSpacing"/>
        <w:jc w:val="both"/>
        <w:rPr>
          <w:rStyle w:val="Strong"/>
          <w:b w:val="0"/>
          <w:sz w:val="28"/>
          <w:szCs w:val="28"/>
        </w:rPr>
      </w:pPr>
      <w:r w:rsidRPr="00284AFA">
        <w:rPr>
          <w:rStyle w:val="Strong"/>
          <w:b w:val="0"/>
          <w:sz w:val="28"/>
          <w:szCs w:val="28"/>
        </w:rPr>
        <w:t> </w:t>
      </w:r>
      <w:r>
        <w:rPr>
          <w:rStyle w:val="Strong"/>
          <w:b w:val="0"/>
          <w:sz w:val="28"/>
          <w:szCs w:val="28"/>
        </w:rPr>
        <w:tab/>
      </w:r>
      <w:r w:rsidRPr="00284AFA">
        <w:rPr>
          <w:rStyle w:val="Strong"/>
          <w:b w:val="0"/>
          <w:sz w:val="28"/>
          <w:szCs w:val="28"/>
        </w:rPr>
        <w:t xml:space="preserve">Образовательная деятельность и тренировочный процесс  </w:t>
      </w:r>
      <w:r>
        <w:rPr>
          <w:rStyle w:val="Strong"/>
          <w:b w:val="0"/>
          <w:sz w:val="28"/>
          <w:szCs w:val="28"/>
        </w:rPr>
        <w:t>проходят под руководством  4</w:t>
      </w:r>
      <w:r w:rsidRPr="00284AFA">
        <w:rPr>
          <w:rStyle w:val="Strong"/>
          <w:b w:val="0"/>
          <w:sz w:val="28"/>
          <w:szCs w:val="28"/>
        </w:rPr>
        <w:t xml:space="preserve"> штатных тренеров-преподавателей, </w:t>
      </w:r>
      <w:r>
        <w:rPr>
          <w:rStyle w:val="Strong"/>
          <w:b w:val="0"/>
          <w:sz w:val="28"/>
          <w:szCs w:val="28"/>
        </w:rPr>
        <w:t>11</w:t>
      </w:r>
      <w:r w:rsidRPr="00284AFA">
        <w:rPr>
          <w:rStyle w:val="Strong"/>
          <w:b w:val="0"/>
          <w:sz w:val="28"/>
          <w:szCs w:val="28"/>
        </w:rPr>
        <w:t xml:space="preserve"> совместителей. Среди педагогов – 1 человек имеет звани</w:t>
      </w:r>
      <w:r>
        <w:rPr>
          <w:rStyle w:val="Strong"/>
          <w:b w:val="0"/>
          <w:sz w:val="28"/>
          <w:szCs w:val="28"/>
        </w:rPr>
        <w:t>я:</w:t>
      </w:r>
      <w:r w:rsidRPr="00284AFA">
        <w:rPr>
          <w:rStyle w:val="Strong"/>
          <w:b w:val="0"/>
          <w:sz w:val="28"/>
          <w:szCs w:val="28"/>
        </w:rPr>
        <w:t xml:space="preserve"> «Заслуженный </w:t>
      </w:r>
      <w:r>
        <w:rPr>
          <w:rStyle w:val="Strong"/>
          <w:b w:val="0"/>
          <w:sz w:val="28"/>
          <w:szCs w:val="28"/>
        </w:rPr>
        <w:t>работник физической культуры и спорта РК</w:t>
      </w:r>
      <w:r w:rsidRPr="00284AFA">
        <w:rPr>
          <w:rStyle w:val="Strong"/>
          <w:b w:val="0"/>
          <w:sz w:val="28"/>
          <w:szCs w:val="28"/>
        </w:rPr>
        <w:t>», «Отличник народного просвещения РФ</w:t>
      </w:r>
      <w:r>
        <w:rPr>
          <w:rStyle w:val="Strong"/>
          <w:b w:val="0"/>
          <w:sz w:val="28"/>
          <w:szCs w:val="28"/>
        </w:rPr>
        <w:t>».</w:t>
      </w:r>
    </w:p>
    <w:p w:rsidR="005B65E7" w:rsidRPr="00284AFA" w:rsidRDefault="005B65E7" w:rsidP="004C787E">
      <w:pPr>
        <w:pStyle w:val="NoSpacing"/>
        <w:rPr>
          <w:rStyle w:val="Strong"/>
          <w:b w:val="0"/>
          <w:sz w:val="28"/>
          <w:szCs w:val="28"/>
        </w:rPr>
      </w:pPr>
      <w:r w:rsidRPr="00284AFA">
        <w:rPr>
          <w:rStyle w:val="Strong"/>
          <w:b w:val="0"/>
          <w:sz w:val="28"/>
          <w:szCs w:val="28"/>
        </w:rPr>
        <w:t xml:space="preserve">  </w:t>
      </w:r>
    </w:p>
    <w:tbl>
      <w:tblPr>
        <w:tblW w:w="9751" w:type="dxa"/>
        <w:tblInd w:w="93" w:type="dxa"/>
        <w:tblLayout w:type="fixed"/>
        <w:tblLook w:val="0000"/>
      </w:tblPr>
      <w:tblGrid>
        <w:gridCol w:w="2219"/>
        <w:gridCol w:w="735"/>
        <w:gridCol w:w="747"/>
        <w:gridCol w:w="603"/>
        <w:gridCol w:w="495"/>
        <w:gridCol w:w="555"/>
        <w:gridCol w:w="555"/>
        <w:gridCol w:w="585"/>
        <w:gridCol w:w="585"/>
        <w:gridCol w:w="510"/>
        <w:gridCol w:w="480"/>
        <w:gridCol w:w="495"/>
        <w:gridCol w:w="615"/>
        <w:gridCol w:w="572"/>
      </w:tblGrid>
      <w:tr w:rsidR="005B65E7" w:rsidRPr="00284AFA" w:rsidTr="005D5B80">
        <w:trPr>
          <w:trHeight w:val="593"/>
        </w:trPr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Отделение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Количество тренеров-преподавателей </w:t>
            </w:r>
          </w:p>
        </w:tc>
        <w:tc>
          <w:tcPr>
            <w:tcW w:w="60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Качественные характеристики тренерско-преподавательского состава </w:t>
            </w:r>
          </w:p>
        </w:tc>
      </w:tr>
      <w:tr w:rsidR="005B65E7" w:rsidRPr="00284AFA" w:rsidTr="005D5B80">
        <w:trPr>
          <w:trHeight w:val="392"/>
        </w:trPr>
        <w:tc>
          <w:tcPr>
            <w:tcW w:w="2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030D6C" w:rsidRDefault="005B65E7" w:rsidP="004C787E">
            <w:pPr>
              <w:pStyle w:val="NoSpacing"/>
              <w:rPr>
                <w:rStyle w:val="Strong"/>
                <w:b w:val="0"/>
                <w:sz w:val="20"/>
                <w:szCs w:val="20"/>
              </w:rPr>
            </w:pPr>
            <w:r w:rsidRPr="00030D6C">
              <w:rPr>
                <w:rStyle w:val="Strong"/>
                <w:b w:val="0"/>
                <w:sz w:val="20"/>
                <w:szCs w:val="20"/>
              </w:rPr>
              <w:t xml:space="preserve">Шт. 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030D6C" w:rsidRDefault="005B65E7" w:rsidP="004C787E">
            <w:pPr>
              <w:pStyle w:val="NoSpacing"/>
              <w:rPr>
                <w:rStyle w:val="Strong"/>
                <w:b w:val="0"/>
                <w:sz w:val="20"/>
                <w:szCs w:val="20"/>
              </w:rPr>
            </w:pPr>
            <w:r w:rsidRPr="00030D6C">
              <w:rPr>
                <w:rStyle w:val="Strong"/>
                <w:b w:val="0"/>
                <w:sz w:val="20"/>
                <w:szCs w:val="20"/>
              </w:rPr>
              <w:t>Совм.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По уровню образования 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Уровню квалификации 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По стажу работы </w:t>
            </w:r>
          </w:p>
        </w:tc>
      </w:tr>
      <w:tr w:rsidR="005B65E7" w:rsidRPr="00284AFA" w:rsidTr="005D5B80">
        <w:trPr>
          <w:cantSplit/>
          <w:trHeight w:val="1316"/>
        </w:trPr>
        <w:tc>
          <w:tcPr>
            <w:tcW w:w="2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высшее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Ср. спец.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Общее среднее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Высшая кат.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Первая кат.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Соответствие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Без категории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До 5 лет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6- 15 лет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16-25 лет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Свыше 25 лет </w:t>
            </w:r>
          </w:p>
        </w:tc>
      </w:tr>
      <w:tr w:rsidR="005B65E7" w:rsidRPr="00284AFA" w:rsidTr="005D5B80">
        <w:trPr>
          <w:trHeight w:val="368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Вольная борьба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</w:tr>
      <w:tr w:rsidR="005B65E7" w:rsidRPr="00284AFA" w:rsidTr="005D5B80">
        <w:trPr>
          <w:trHeight w:val="330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Волейбол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</w:tr>
      <w:tr w:rsidR="005B65E7" w:rsidRPr="00284AFA" w:rsidTr="005D5B80">
        <w:trPr>
          <w:trHeight w:val="239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Баскетбол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</w:tr>
      <w:tr w:rsidR="005B65E7" w:rsidRPr="00284AFA" w:rsidTr="005D5B80">
        <w:trPr>
          <w:trHeight w:val="254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Самбо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</w:tr>
      <w:tr w:rsidR="005B65E7" w:rsidRPr="00284AFA" w:rsidTr="005D5B80">
        <w:trPr>
          <w:trHeight w:val="254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Лыжные гонки </w:t>
            </w:r>
          </w:p>
        </w:tc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4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</w:tr>
      <w:tr w:rsidR="005B65E7" w:rsidRPr="00284AFA" w:rsidTr="005D5B80">
        <w:trPr>
          <w:trHeight w:val="239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Футбол</w:t>
            </w:r>
          </w:p>
        </w:tc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</w:tr>
      <w:tr w:rsidR="005B65E7" w:rsidRPr="00284AFA" w:rsidTr="005D5B80">
        <w:trPr>
          <w:trHeight w:val="239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Флорбол</w:t>
            </w:r>
          </w:p>
        </w:tc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</w:tr>
      <w:tr w:rsidR="005B65E7" w:rsidRPr="00284AFA" w:rsidTr="005D5B80">
        <w:trPr>
          <w:trHeight w:val="269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 w:rsidRPr="00284AFA">
              <w:rPr>
                <w:rStyle w:val="Strong"/>
                <w:b w:val="0"/>
                <w:sz w:val="28"/>
                <w:szCs w:val="28"/>
              </w:rPr>
              <w:t xml:space="preserve">                      Всего: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12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284AFA" w:rsidRDefault="005B65E7" w:rsidP="004C787E">
            <w:pPr>
              <w:pStyle w:val="NoSpacing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</w:tr>
    </w:tbl>
    <w:p w:rsidR="005B65E7" w:rsidRPr="00284AFA" w:rsidRDefault="005B65E7" w:rsidP="004C787E">
      <w:pPr>
        <w:pStyle w:val="NoSpacing"/>
        <w:rPr>
          <w:rStyle w:val="Strong"/>
          <w:b w:val="0"/>
          <w:sz w:val="28"/>
          <w:szCs w:val="28"/>
        </w:rPr>
      </w:pPr>
      <w:r w:rsidRPr="00284AFA">
        <w:rPr>
          <w:rStyle w:val="Strong"/>
          <w:b w:val="0"/>
          <w:sz w:val="28"/>
          <w:szCs w:val="28"/>
        </w:rPr>
        <w:t xml:space="preserve">  </w:t>
      </w: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EE3D3F">
      <w:pPr>
        <w:pStyle w:val="NoSpacing"/>
        <w:rPr>
          <w:sz w:val="28"/>
          <w:szCs w:val="28"/>
        </w:rPr>
      </w:pPr>
    </w:p>
    <w:p w:rsidR="005B65E7" w:rsidRDefault="005B65E7" w:rsidP="00EE3D3F">
      <w:pPr>
        <w:pStyle w:val="NoSpacing"/>
        <w:rPr>
          <w:sz w:val="28"/>
          <w:szCs w:val="28"/>
        </w:rPr>
      </w:pPr>
    </w:p>
    <w:p w:rsidR="005B65E7" w:rsidRDefault="005B65E7" w:rsidP="00EE3D3F">
      <w:pPr>
        <w:pStyle w:val="NoSpacing"/>
        <w:rPr>
          <w:sz w:val="28"/>
          <w:szCs w:val="28"/>
        </w:rPr>
      </w:pPr>
    </w:p>
    <w:p w:rsidR="005B65E7" w:rsidRDefault="005B65E7" w:rsidP="00EE3D3F">
      <w:pPr>
        <w:pStyle w:val="NoSpacing"/>
        <w:rPr>
          <w:sz w:val="28"/>
          <w:szCs w:val="28"/>
        </w:rPr>
      </w:pPr>
    </w:p>
    <w:p w:rsidR="005B65E7" w:rsidRDefault="005B65E7" w:rsidP="00EE3D3F">
      <w:pPr>
        <w:pStyle w:val="NoSpacing"/>
        <w:rPr>
          <w:sz w:val="28"/>
          <w:szCs w:val="28"/>
        </w:rPr>
      </w:pPr>
    </w:p>
    <w:p w:rsidR="005B65E7" w:rsidRPr="00EE3D3F" w:rsidRDefault="005B65E7" w:rsidP="00EE3D3F">
      <w:pPr>
        <w:pStyle w:val="NoSpacing"/>
        <w:jc w:val="center"/>
        <w:rPr>
          <w:b/>
          <w:sz w:val="28"/>
          <w:szCs w:val="28"/>
        </w:rPr>
      </w:pPr>
      <w:r w:rsidRPr="000B3792">
        <w:rPr>
          <w:b/>
          <w:sz w:val="28"/>
          <w:szCs w:val="28"/>
        </w:rPr>
        <w:t xml:space="preserve">3. </w:t>
      </w:r>
      <w:r w:rsidRPr="000B3792">
        <w:rPr>
          <w:b/>
          <w:sz w:val="28"/>
          <w:szCs w:val="28"/>
          <w:lang w:val="de-DE"/>
        </w:rPr>
        <w:t>ПРИЛОЖЕНИЯ</w:t>
      </w:r>
    </w:p>
    <w:p w:rsidR="005B65E7" w:rsidRPr="003A15A4" w:rsidRDefault="005B65E7" w:rsidP="004C787E">
      <w:pPr>
        <w:pStyle w:val="NoSpacing"/>
        <w:jc w:val="right"/>
        <w:rPr>
          <w:b/>
          <w:sz w:val="28"/>
          <w:szCs w:val="28"/>
        </w:rPr>
      </w:pPr>
      <w:r w:rsidRPr="003A15A4">
        <w:rPr>
          <w:b/>
          <w:sz w:val="28"/>
          <w:szCs w:val="28"/>
        </w:rPr>
        <w:t xml:space="preserve">Приложение 1 </w:t>
      </w:r>
    </w:p>
    <w:p w:rsidR="005B65E7" w:rsidRPr="003A15A4" w:rsidRDefault="005B65E7" w:rsidP="004C787E">
      <w:pPr>
        <w:pStyle w:val="NoSpacing"/>
        <w:rPr>
          <w:sz w:val="28"/>
          <w:szCs w:val="28"/>
        </w:rPr>
      </w:pPr>
      <w:r w:rsidRPr="003A15A4">
        <w:rPr>
          <w:sz w:val="28"/>
          <w:szCs w:val="28"/>
          <w:lang w:val="de-DE"/>
        </w:rPr>
        <w:t> </w:t>
      </w:r>
      <w:r w:rsidRPr="003A15A4">
        <w:rPr>
          <w:sz w:val="28"/>
          <w:szCs w:val="28"/>
        </w:rPr>
        <w:t xml:space="preserve"> </w:t>
      </w:r>
    </w:p>
    <w:p w:rsidR="005B65E7" w:rsidRPr="003A15A4" w:rsidRDefault="005B65E7" w:rsidP="004C787E">
      <w:pPr>
        <w:pStyle w:val="NoSpacing"/>
        <w:rPr>
          <w:sz w:val="28"/>
          <w:szCs w:val="28"/>
        </w:rPr>
      </w:pPr>
      <w:r w:rsidRPr="003A15A4">
        <w:rPr>
          <w:sz w:val="28"/>
          <w:szCs w:val="28"/>
          <w:lang w:val="de-DE"/>
        </w:rPr>
        <w:t> </w:t>
      </w:r>
      <w:r w:rsidRPr="003A15A4">
        <w:rPr>
          <w:sz w:val="28"/>
          <w:szCs w:val="28"/>
        </w:rPr>
        <w:t xml:space="preserve"> </w:t>
      </w:r>
    </w:p>
    <w:p w:rsidR="005B65E7" w:rsidRPr="0031632D" w:rsidRDefault="005B65E7" w:rsidP="00EE3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</w:t>
      </w:r>
      <w:r w:rsidRPr="0031632D">
        <w:rPr>
          <w:b/>
          <w:sz w:val="28"/>
          <w:szCs w:val="28"/>
        </w:rPr>
        <w:t xml:space="preserve">алендарный </w:t>
      </w:r>
      <w:r>
        <w:rPr>
          <w:b/>
          <w:sz w:val="28"/>
          <w:szCs w:val="28"/>
        </w:rPr>
        <w:t xml:space="preserve">учебный </w:t>
      </w:r>
      <w:r w:rsidRPr="0031632D">
        <w:rPr>
          <w:b/>
          <w:sz w:val="28"/>
          <w:szCs w:val="28"/>
        </w:rPr>
        <w:t>график</w:t>
      </w:r>
    </w:p>
    <w:p w:rsidR="005B65E7" w:rsidRPr="0031632D" w:rsidRDefault="005B65E7" w:rsidP="00EE3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31632D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бюджетного</w:t>
      </w:r>
      <w:r w:rsidRPr="0031632D">
        <w:rPr>
          <w:b/>
          <w:sz w:val="28"/>
          <w:szCs w:val="28"/>
        </w:rPr>
        <w:t xml:space="preserve"> учреждения дополнительного образования</w:t>
      </w:r>
      <w:r>
        <w:rPr>
          <w:b/>
          <w:sz w:val="28"/>
          <w:szCs w:val="28"/>
        </w:rPr>
        <w:t xml:space="preserve"> </w:t>
      </w:r>
    </w:p>
    <w:p w:rsidR="005B65E7" w:rsidRPr="0031632D" w:rsidRDefault="005B65E7" w:rsidP="00EE3D3F">
      <w:pPr>
        <w:jc w:val="center"/>
        <w:rPr>
          <w:b/>
          <w:sz w:val="28"/>
          <w:szCs w:val="28"/>
        </w:rPr>
      </w:pPr>
      <w:r w:rsidRPr="0031632D">
        <w:rPr>
          <w:b/>
          <w:sz w:val="28"/>
          <w:szCs w:val="28"/>
        </w:rPr>
        <w:t>«Пряжинская районная детско-юношеская спортивная школа»</w:t>
      </w:r>
    </w:p>
    <w:p w:rsidR="005B65E7" w:rsidRPr="0031632D" w:rsidRDefault="005B65E7" w:rsidP="00EE3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 учебный год</w:t>
      </w:r>
    </w:p>
    <w:p w:rsidR="005B65E7" w:rsidRDefault="005B65E7" w:rsidP="00EE3D3F">
      <w:pPr>
        <w:rPr>
          <w:b/>
        </w:rPr>
      </w:pPr>
    </w:p>
    <w:p w:rsidR="005B65E7" w:rsidRDefault="005B65E7" w:rsidP="00AE3CF1">
      <w:pPr>
        <w:jc w:val="center"/>
        <w:rPr>
          <w:b/>
        </w:rPr>
      </w:pPr>
      <w:r>
        <w:rPr>
          <w:b/>
        </w:rPr>
        <w:t>Учебный год:</w:t>
      </w:r>
    </w:p>
    <w:p w:rsidR="005B65E7" w:rsidRDefault="005B65E7" w:rsidP="00AE3CF1">
      <w:pPr>
        <w:jc w:val="center"/>
        <w:rPr>
          <w:b/>
        </w:rPr>
      </w:pPr>
    </w:p>
    <w:p w:rsidR="005B65E7" w:rsidRDefault="005B65E7" w:rsidP="00AE3CF1">
      <w:r>
        <w:rPr>
          <w:b/>
          <w:lang w:val="en-US"/>
        </w:rPr>
        <w:t>I</w:t>
      </w:r>
      <w:r w:rsidRPr="00B32AB9">
        <w:rPr>
          <w:b/>
        </w:rPr>
        <w:t xml:space="preserve"> </w:t>
      </w:r>
      <w:r>
        <w:rPr>
          <w:b/>
        </w:rPr>
        <w:t xml:space="preserve">полугодие – </w:t>
      </w:r>
      <w:r>
        <w:t>с 01 сентября по 31 декабря 2020 года (с 1сентября по 15 сентября набор обучающихся и комплектование групп), в том числе:</w:t>
      </w:r>
    </w:p>
    <w:p w:rsidR="005B65E7" w:rsidRDefault="005B65E7" w:rsidP="00AE3CF1">
      <w:r>
        <w:t>- сентябрь -  26 учебных дней с 01 сентября по 30 сентября 2020г.</w:t>
      </w:r>
    </w:p>
    <w:p w:rsidR="005B65E7" w:rsidRDefault="005B65E7" w:rsidP="00AE3CF1">
      <w:r>
        <w:t>- октябрь – 27 учебных дней с 01 октября по 31 октября 2020г.</w:t>
      </w:r>
    </w:p>
    <w:p w:rsidR="005B65E7" w:rsidRDefault="005B65E7" w:rsidP="00AE3CF1">
      <w:r>
        <w:t>- ноябрь – 25 учебных дней с 01 ноября по 30 ноября 2020г.</w:t>
      </w:r>
    </w:p>
    <w:p w:rsidR="005B65E7" w:rsidRDefault="005B65E7" w:rsidP="00AE3CF1">
      <w:r>
        <w:t>- декабрь – 27 учебных дней с 01 декабря по 31 декабря 2020г.</w:t>
      </w:r>
    </w:p>
    <w:p w:rsidR="005B65E7" w:rsidRDefault="005B65E7" w:rsidP="00AE3CF1">
      <w:pPr>
        <w:rPr>
          <w:b/>
        </w:rPr>
      </w:pPr>
    </w:p>
    <w:p w:rsidR="005B65E7" w:rsidRDefault="005B65E7" w:rsidP="00AE3CF1">
      <w:r>
        <w:rPr>
          <w:b/>
          <w:lang w:val="en-US"/>
        </w:rPr>
        <w:t>II</w:t>
      </w:r>
      <w:r>
        <w:rPr>
          <w:b/>
        </w:rPr>
        <w:t xml:space="preserve"> полугодие -</w:t>
      </w:r>
      <w:r>
        <w:t xml:space="preserve"> с 08 января по 30 июня 2021 года, в том числе:</w:t>
      </w:r>
    </w:p>
    <w:p w:rsidR="005B65E7" w:rsidRDefault="005B65E7" w:rsidP="00AE3CF1">
      <w:r>
        <w:t>- январь – 20 учебных дней с 08 января по 31 января 2021г.</w:t>
      </w:r>
    </w:p>
    <w:p w:rsidR="005B65E7" w:rsidRDefault="005B65E7" w:rsidP="00AE3CF1">
      <w:r>
        <w:t>- февраль – 24 учебных дня с 01 февраля по 28 февраля 2021г.</w:t>
      </w:r>
    </w:p>
    <w:p w:rsidR="005B65E7" w:rsidRDefault="005B65E7" w:rsidP="00AE3CF1">
      <w:r>
        <w:t>- март – 27 учебных дней с 01 марта по 31 марта 2021г.</w:t>
      </w:r>
    </w:p>
    <w:p w:rsidR="005B65E7" w:rsidRDefault="005B65E7" w:rsidP="00AE3CF1">
      <w:r>
        <w:t>- апрель – 26 учебных дней с 01 апреля по 30 апреля 2021г.</w:t>
      </w:r>
    </w:p>
    <w:p w:rsidR="005B65E7" w:rsidRDefault="005B65E7" w:rsidP="00AE3CF1">
      <w:r>
        <w:t>- май – 25 учебных дней с 03 мая по 31 мая 2021г.</w:t>
      </w:r>
    </w:p>
    <w:p w:rsidR="005B65E7" w:rsidRDefault="005B65E7" w:rsidP="00AE3CF1">
      <w:r>
        <w:t>- июнь – 26 учебных дней с 01 июня по 30 июня 2021г.</w:t>
      </w:r>
    </w:p>
    <w:p w:rsidR="005B65E7" w:rsidRDefault="005B65E7" w:rsidP="00AE3CF1"/>
    <w:p w:rsidR="005B65E7" w:rsidRDefault="005B65E7" w:rsidP="00AE3CF1">
      <w:pPr>
        <w:jc w:val="center"/>
        <w:rPr>
          <w:b/>
        </w:rPr>
      </w:pPr>
      <w:r>
        <w:rPr>
          <w:b/>
        </w:rPr>
        <w:t>Каникулы</w:t>
      </w:r>
    </w:p>
    <w:p w:rsidR="005B65E7" w:rsidRDefault="005B65E7" w:rsidP="00AE3CF1">
      <w:pPr>
        <w:jc w:val="center"/>
        <w:rPr>
          <w:b/>
        </w:rPr>
      </w:pPr>
    </w:p>
    <w:p w:rsidR="005B65E7" w:rsidRDefault="005B65E7" w:rsidP="00AE3CF1">
      <w:pPr>
        <w:jc w:val="both"/>
      </w:pPr>
      <w:r>
        <w:t xml:space="preserve">      Работа согласно расписанию, плану воспитательной работы (экскурсии, соревнования, спортивно-оздоровительные лагеря и т.д.):</w:t>
      </w:r>
    </w:p>
    <w:p w:rsidR="005B65E7" w:rsidRDefault="005B65E7" w:rsidP="00AE3CF1">
      <w:r>
        <w:t>- зимние – 7 дней с 01 января по 08 января 2021г.</w:t>
      </w:r>
    </w:p>
    <w:p w:rsidR="005B65E7" w:rsidRDefault="005B65E7" w:rsidP="00AE3CF1">
      <w:r>
        <w:t>- летние – с 01 июля по 27 августа 2021г.</w:t>
      </w:r>
    </w:p>
    <w:p w:rsidR="005B65E7" w:rsidRDefault="005B65E7" w:rsidP="00AE3CF1"/>
    <w:p w:rsidR="005B65E7" w:rsidRDefault="005B65E7" w:rsidP="00AE3CF1">
      <w:pPr>
        <w:jc w:val="center"/>
        <w:rPr>
          <w:b/>
        </w:rPr>
      </w:pPr>
      <w:r>
        <w:rPr>
          <w:b/>
        </w:rPr>
        <w:t>Расписание занятий:</w:t>
      </w:r>
    </w:p>
    <w:p w:rsidR="005B65E7" w:rsidRDefault="005B65E7" w:rsidP="00AE3CF1">
      <w:pPr>
        <w:jc w:val="center"/>
        <w:rPr>
          <w:b/>
        </w:rPr>
      </w:pPr>
    </w:p>
    <w:p w:rsidR="005B65E7" w:rsidRDefault="005B65E7" w:rsidP="00AE3CF1">
      <w:r>
        <w:t>с 14.00 до 20.00   шесть  дней в неделю согласно годовому учебному плану.</w:t>
      </w:r>
    </w:p>
    <w:p w:rsidR="005B65E7" w:rsidRDefault="005B65E7" w:rsidP="00EE3D3F">
      <w:pPr>
        <w:tabs>
          <w:tab w:val="left" w:pos="360"/>
        </w:tabs>
        <w:jc w:val="both"/>
      </w:pPr>
    </w:p>
    <w:p w:rsidR="005B65E7" w:rsidRDefault="005B65E7" w:rsidP="00EE3D3F">
      <w:pPr>
        <w:tabs>
          <w:tab w:val="left" w:pos="360"/>
        </w:tabs>
        <w:jc w:val="both"/>
      </w:pPr>
    </w:p>
    <w:p w:rsidR="005B65E7" w:rsidRDefault="005B65E7" w:rsidP="00EE3D3F">
      <w:pPr>
        <w:tabs>
          <w:tab w:val="left" w:pos="360"/>
        </w:tabs>
        <w:jc w:val="both"/>
      </w:pPr>
    </w:p>
    <w:p w:rsidR="005B65E7" w:rsidRDefault="005B65E7" w:rsidP="00EE3D3F">
      <w:pPr>
        <w:tabs>
          <w:tab w:val="left" w:pos="360"/>
        </w:tabs>
        <w:jc w:val="both"/>
      </w:pPr>
    </w:p>
    <w:p w:rsidR="005B65E7" w:rsidRDefault="005B65E7" w:rsidP="00EE3D3F">
      <w:pPr>
        <w:tabs>
          <w:tab w:val="left" w:pos="360"/>
        </w:tabs>
        <w:jc w:val="both"/>
      </w:pPr>
    </w:p>
    <w:p w:rsidR="005B65E7" w:rsidRDefault="005B65E7" w:rsidP="00EE3D3F">
      <w:pPr>
        <w:tabs>
          <w:tab w:val="left" w:pos="360"/>
        </w:tabs>
        <w:jc w:val="both"/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</w:p>
    <w:p w:rsidR="005B65E7" w:rsidRDefault="005B65E7" w:rsidP="00E74C91">
      <w:pPr>
        <w:pStyle w:val="NoSpacing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</w:p>
    <w:p w:rsidR="005B65E7" w:rsidRPr="003A15A4" w:rsidRDefault="005B65E7" w:rsidP="004C787E">
      <w:pPr>
        <w:pStyle w:val="NoSpacing"/>
        <w:jc w:val="right"/>
        <w:rPr>
          <w:b/>
          <w:sz w:val="28"/>
          <w:szCs w:val="28"/>
        </w:rPr>
      </w:pPr>
      <w:r w:rsidRPr="003A15A4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2</w:t>
      </w:r>
      <w:r w:rsidRPr="003A15A4">
        <w:rPr>
          <w:b/>
          <w:sz w:val="28"/>
          <w:szCs w:val="28"/>
        </w:rPr>
        <w:t xml:space="preserve"> </w:t>
      </w:r>
    </w:p>
    <w:p w:rsidR="005B65E7" w:rsidRDefault="005B65E7" w:rsidP="004C787E">
      <w:pPr>
        <w:shd w:val="clear" w:color="auto" w:fill="FFFFFF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5B65E7" w:rsidRPr="00E457EF" w:rsidRDefault="005B65E7" w:rsidP="004C787E">
      <w:pPr>
        <w:shd w:val="clear" w:color="auto" w:fill="FFFFFF"/>
        <w:ind w:left="-60"/>
        <w:jc w:val="right"/>
        <w:rPr>
          <w:sz w:val="28"/>
          <w:szCs w:val="28"/>
        </w:rPr>
      </w:pPr>
      <w:r w:rsidRPr="00E457EF">
        <w:rPr>
          <w:sz w:val="28"/>
          <w:szCs w:val="28"/>
          <w:lang w:val="de-DE"/>
        </w:rPr>
        <w:t> </w:t>
      </w:r>
      <w:r w:rsidRPr="00E457EF">
        <w:rPr>
          <w:sz w:val="28"/>
          <w:szCs w:val="28"/>
        </w:rPr>
        <w:t xml:space="preserve"> </w:t>
      </w:r>
    </w:p>
    <w:p w:rsidR="005B65E7" w:rsidRPr="00E457EF" w:rsidRDefault="005B65E7" w:rsidP="004C787E">
      <w:pPr>
        <w:shd w:val="clear" w:color="auto" w:fill="FFFFFF"/>
        <w:ind w:left="-60"/>
        <w:jc w:val="center"/>
        <w:rPr>
          <w:sz w:val="28"/>
          <w:szCs w:val="28"/>
        </w:rPr>
      </w:pPr>
      <w:r w:rsidRPr="00E457EF">
        <w:rPr>
          <w:rStyle w:val="1"/>
          <w:b/>
          <w:bCs/>
          <w:sz w:val="28"/>
          <w:szCs w:val="28"/>
        </w:rPr>
        <w:t>УЧЕБНЫЕ ПЛАНЫ</w:t>
      </w:r>
      <w:r w:rsidRPr="00E457EF">
        <w:rPr>
          <w:sz w:val="28"/>
          <w:szCs w:val="28"/>
        </w:rPr>
        <w:t xml:space="preserve"> </w:t>
      </w:r>
    </w:p>
    <w:p w:rsidR="005B65E7" w:rsidRDefault="005B65E7" w:rsidP="004C787E">
      <w:pPr>
        <w:shd w:val="clear" w:color="auto" w:fill="FFFFFF"/>
        <w:ind w:left="-60"/>
        <w:jc w:val="center"/>
        <w:rPr>
          <w:sz w:val="28"/>
          <w:szCs w:val="28"/>
        </w:rPr>
      </w:pPr>
      <w:r w:rsidRPr="00E457EF">
        <w:rPr>
          <w:rStyle w:val="1"/>
          <w:b/>
          <w:bCs/>
          <w:sz w:val="28"/>
          <w:szCs w:val="28"/>
        </w:rPr>
        <w:t>групп на 20</w:t>
      </w:r>
      <w:r>
        <w:rPr>
          <w:rStyle w:val="1"/>
          <w:b/>
          <w:bCs/>
          <w:sz w:val="28"/>
          <w:szCs w:val="28"/>
        </w:rPr>
        <w:t>20</w:t>
      </w:r>
      <w:r w:rsidRPr="00E457EF">
        <w:rPr>
          <w:rStyle w:val="1"/>
          <w:b/>
          <w:bCs/>
          <w:sz w:val="28"/>
          <w:szCs w:val="28"/>
        </w:rPr>
        <w:t>-20</w:t>
      </w:r>
      <w:r>
        <w:rPr>
          <w:rStyle w:val="1"/>
          <w:b/>
          <w:bCs/>
          <w:sz w:val="28"/>
          <w:szCs w:val="28"/>
        </w:rPr>
        <w:t>21</w:t>
      </w:r>
      <w:r w:rsidRPr="00E457EF">
        <w:rPr>
          <w:rStyle w:val="1"/>
          <w:b/>
          <w:bCs/>
          <w:sz w:val="28"/>
          <w:szCs w:val="28"/>
        </w:rPr>
        <w:t xml:space="preserve"> учебный год</w:t>
      </w:r>
      <w:r w:rsidRPr="00E457EF">
        <w:rPr>
          <w:sz w:val="28"/>
          <w:szCs w:val="28"/>
        </w:rPr>
        <w:t xml:space="preserve"> </w:t>
      </w:r>
    </w:p>
    <w:p w:rsidR="005B65E7" w:rsidRDefault="005B65E7" w:rsidP="004C787E">
      <w:pPr>
        <w:shd w:val="clear" w:color="auto" w:fill="FFFFFF"/>
        <w:ind w:left="-60"/>
        <w:jc w:val="center"/>
        <w:rPr>
          <w:sz w:val="28"/>
          <w:szCs w:val="28"/>
        </w:rPr>
      </w:pPr>
    </w:p>
    <w:p w:rsidR="005B65E7" w:rsidRDefault="005B65E7" w:rsidP="00EE0329">
      <w:pPr>
        <w:pStyle w:val="ListParagraph"/>
        <w:numPr>
          <w:ilvl w:val="0"/>
          <w:numId w:val="5"/>
        </w:num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Вольная борьба</w:t>
      </w:r>
    </w:p>
    <w:p w:rsidR="005B65E7" w:rsidRDefault="005B65E7" w:rsidP="002B69EC">
      <w:pPr>
        <w:pStyle w:val="ListParagraph"/>
        <w:shd w:val="clear" w:color="auto" w:fill="FFFFFF"/>
        <w:ind w:left="-60"/>
        <w:jc w:val="center"/>
        <w:rPr>
          <w:b/>
          <w:sz w:val="28"/>
          <w:szCs w:val="28"/>
        </w:rPr>
      </w:pPr>
      <w:r w:rsidRPr="004D2B84">
        <w:rPr>
          <w:b/>
          <w:sz w:val="28"/>
          <w:szCs w:val="28"/>
        </w:rPr>
        <w:t>Дополн</w:t>
      </w:r>
      <w:r>
        <w:rPr>
          <w:b/>
          <w:sz w:val="28"/>
          <w:szCs w:val="28"/>
        </w:rPr>
        <w:t>ительная общеобразовательная</w:t>
      </w:r>
    </w:p>
    <w:p w:rsidR="005B65E7" w:rsidRPr="004D2B84" w:rsidRDefault="005B65E7" w:rsidP="002B69EC">
      <w:pPr>
        <w:pStyle w:val="ListParagraph"/>
        <w:shd w:val="clear" w:color="auto" w:fill="FFFFFF"/>
        <w:ind w:left="-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</w:t>
      </w:r>
      <w:r w:rsidRPr="004D2B84">
        <w:rPr>
          <w:b/>
          <w:sz w:val="28"/>
          <w:szCs w:val="28"/>
        </w:rPr>
        <w:t>дпрофессиональная программа</w:t>
      </w:r>
    </w:p>
    <w:tbl>
      <w:tblPr>
        <w:tblW w:w="9375" w:type="dxa"/>
        <w:tblInd w:w="93" w:type="dxa"/>
        <w:tblLayout w:type="fixed"/>
        <w:tblLook w:val="0000"/>
      </w:tblPr>
      <w:tblGrid>
        <w:gridCol w:w="2851"/>
        <w:gridCol w:w="1124"/>
        <w:gridCol w:w="1080"/>
        <w:gridCol w:w="822"/>
        <w:gridCol w:w="851"/>
        <w:gridCol w:w="852"/>
        <w:gridCol w:w="851"/>
        <w:gridCol w:w="944"/>
      </w:tblGrid>
      <w:tr w:rsidR="005B65E7" w:rsidRPr="004D2B84" w:rsidTr="005A213E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Содержание занятий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5A213E" w:rsidRDefault="005B65E7" w:rsidP="004C787E">
            <w:pPr>
              <w:autoSpaceDE w:val="0"/>
              <w:snapToGrid w:val="0"/>
              <w:jc w:val="center"/>
              <w:rPr>
                <w:color w:val="333333"/>
              </w:rPr>
            </w:pPr>
            <w:r w:rsidRPr="005A213E">
              <w:t>Начальная подготовка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D2B84">
              <w:rPr>
                <w:color w:val="000000"/>
              </w:rPr>
              <w:t>Тренировочный этап</w:t>
            </w:r>
          </w:p>
        </w:tc>
      </w:tr>
      <w:tr w:rsidR="005B65E7" w:rsidRPr="004D2B84" w:rsidTr="005A213E">
        <w:tc>
          <w:tcPr>
            <w:tcW w:w="2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Год обучения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1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color w:val="000000"/>
              </w:rPr>
              <w:t>2 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1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2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3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4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4C787E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5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</w:tr>
      <w:tr w:rsidR="005B65E7" w:rsidRPr="004D2B84" w:rsidTr="005A213E">
        <w:trPr>
          <w:trHeight w:val="690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Теоретическая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12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20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5A213E">
        <w:trPr>
          <w:trHeight w:val="690"/>
        </w:trPr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Общая физическая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80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68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70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72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5A213E">
        <w:trPr>
          <w:trHeight w:val="1324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rStyle w:val="1"/>
                <w:color w:val="000000"/>
              </w:rPr>
              <w:t>Специальная физическая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5A213E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jc w:val="center"/>
              <w:rPr>
                <w:color w:val="333333"/>
              </w:rPr>
            </w:pPr>
            <w:r w:rsidRPr="004D2B84">
              <w:rPr>
                <w:color w:val="000000"/>
              </w:rPr>
              <w:t>Техническая подготовка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77</w:t>
            </w:r>
          </w:p>
          <w:p w:rsidR="005B65E7" w:rsidRPr="004B021B" w:rsidRDefault="005B65E7" w:rsidP="00F22F66">
            <w:pPr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98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109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</w:tr>
      <w:tr w:rsidR="005B65E7" w:rsidRPr="004D2B84" w:rsidTr="005A213E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Тактическая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78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84</w:t>
            </w:r>
          </w:p>
        </w:tc>
      </w:tr>
      <w:tr w:rsidR="005B65E7" w:rsidRPr="004D2B84" w:rsidTr="005A213E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Интегральная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66</w:t>
            </w:r>
          </w:p>
        </w:tc>
      </w:tr>
      <w:tr w:rsidR="005B65E7" w:rsidRPr="004D2B84" w:rsidTr="005A213E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Инструкторская и судейская практика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</w:t>
            </w:r>
            <w:r w:rsidRPr="004B021B">
              <w:rPr>
                <w:color w:val="333333"/>
                <w:lang w:val="de-D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22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30 </w:t>
            </w:r>
          </w:p>
        </w:tc>
      </w:tr>
      <w:tr w:rsidR="005B65E7" w:rsidRPr="004D2B84" w:rsidTr="005A213E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Соревнования (игры)*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88</w:t>
            </w:r>
          </w:p>
        </w:tc>
      </w:tr>
      <w:tr w:rsidR="005B65E7" w:rsidRPr="004D2B84" w:rsidTr="005A213E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Восстановительные мероприятия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-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-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56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62</w:t>
            </w:r>
          </w:p>
        </w:tc>
      </w:tr>
      <w:tr w:rsidR="005B65E7" w:rsidRPr="004D2B84" w:rsidTr="005A213E"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4C787E">
            <w:pPr>
              <w:rPr>
                <w:color w:val="333333"/>
              </w:rPr>
            </w:pPr>
            <w:r w:rsidRPr="004D2B84">
              <w:rPr>
                <w:color w:val="000000"/>
              </w:rPr>
              <w:t>Контрольные испытания (приемные, переводные)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9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22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5A213E"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Default="005B65E7" w:rsidP="004C787E">
            <w:pPr>
              <w:autoSpaceDE w:val="0"/>
              <w:jc w:val="both"/>
              <w:rPr>
                <w:color w:val="333333"/>
              </w:rPr>
            </w:pPr>
            <w:r w:rsidRPr="004D2B84">
              <w:rPr>
                <w:b/>
                <w:bCs/>
                <w:color w:val="000000"/>
              </w:rPr>
              <w:t>Всего часов в год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4C787E">
            <w:pPr>
              <w:autoSpaceDE w:val="0"/>
              <w:jc w:val="both"/>
              <w:rPr>
                <w:color w:val="333333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258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344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430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516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602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645</w:t>
            </w:r>
          </w:p>
        </w:tc>
      </w:tr>
    </w:tbl>
    <w:p w:rsidR="005B65E7" w:rsidRDefault="005B65E7" w:rsidP="004C787E">
      <w:pPr>
        <w:pStyle w:val="NoSpacing"/>
        <w:rPr>
          <w:rStyle w:val="1"/>
          <w:b/>
          <w:bCs/>
          <w:sz w:val="28"/>
          <w:szCs w:val="28"/>
        </w:rPr>
      </w:pPr>
    </w:p>
    <w:p w:rsidR="005B65E7" w:rsidRDefault="005B65E7" w:rsidP="00EE0329">
      <w:pPr>
        <w:pStyle w:val="NoSpacing"/>
        <w:jc w:val="center"/>
        <w:rPr>
          <w:rStyle w:val="1"/>
          <w:b/>
          <w:bCs/>
          <w:sz w:val="28"/>
          <w:szCs w:val="28"/>
        </w:rPr>
      </w:pPr>
    </w:p>
    <w:p w:rsidR="005B65E7" w:rsidRDefault="005B65E7" w:rsidP="00EE0329">
      <w:pPr>
        <w:pStyle w:val="NoSpacing"/>
        <w:jc w:val="center"/>
        <w:rPr>
          <w:rStyle w:val="1"/>
          <w:b/>
          <w:bCs/>
          <w:sz w:val="28"/>
          <w:szCs w:val="28"/>
        </w:rPr>
      </w:pPr>
    </w:p>
    <w:p w:rsidR="005B65E7" w:rsidRDefault="005B65E7" w:rsidP="00EE0329">
      <w:pPr>
        <w:pStyle w:val="NoSpacing"/>
        <w:jc w:val="center"/>
        <w:rPr>
          <w:rStyle w:val="1"/>
          <w:b/>
          <w:bCs/>
          <w:sz w:val="28"/>
          <w:szCs w:val="28"/>
        </w:rPr>
      </w:pPr>
    </w:p>
    <w:p w:rsidR="005B65E7" w:rsidRDefault="005B65E7" w:rsidP="00EE0329">
      <w:pPr>
        <w:pStyle w:val="NoSpacing"/>
        <w:jc w:val="center"/>
        <w:rPr>
          <w:rStyle w:val="1"/>
          <w:b/>
          <w:bCs/>
          <w:sz w:val="28"/>
          <w:szCs w:val="28"/>
        </w:rPr>
      </w:pPr>
    </w:p>
    <w:p w:rsidR="005B65E7" w:rsidRDefault="005B65E7" w:rsidP="00EE0329">
      <w:pPr>
        <w:pStyle w:val="NoSpacing"/>
        <w:jc w:val="center"/>
        <w:rPr>
          <w:rStyle w:val="1"/>
          <w:b/>
          <w:bCs/>
          <w:sz w:val="28"/>
          <w:szCs w:val="28"/>
        </w:rPr>
      </w:pPr>
    </w:p>
    <w:p w:rsidR="005B65E7" w:rsidRPr="004D2B84" w:rsidRDefault="005B65E7" w:rsidP="00EE0329">
      <w:pPr>
        <w:pStyle w:val="NoSpacing"/>
        <w:jc w:val="center"/>
        <w:rPr>
          <w:sz w:val="28"/>
          <w:szCs w:val="28"/>
        </w:rPr>
      </w:pPr>
      <w:r w:rsidRPr="004D2B84">
        <w:rPr>
          <w:rStyle w:val="1"/>
          <w:b/>
          <w:bCs/>
          <w:sz w:val="28"/>
          <w:szCs w:val="28"/>
        </w:rPr>
        <w:t>2. Волейбол</w:t>
      </w:r>
    </w:p>
    <w:p w:rsidR="005B65E7" w:rsidRDefault="005B65E7" w:rsidP="00EE0329">
      <w:pPr>
        <w:pStyle w:val="NoSpacing"/>
        <w:jc w:val="center"/>
        <w:rPr>
          <w:rStyle w:val="1"/>
          <w:b/>
          <w:bCs/>
          <w:sz w:val="28"/>
          <w:szCs w:val="28"/>
        </w:rPr>
      </w:pPr>
      <w:r w:rsidRPr="004D2B84">
        <w:rPr>
          <w:rStyle w:val="1"/>
          <w:b/>
          <w:bCs/>
          <w:sz w:val="28"/>
          <w:szCs w:val="28"/>
        </w:rPr>
        <w:t xml:space="preserve">2.1 Спортивно-оздоровительный этап. </w:t>
      </w:r>
    </w:p>
    <w:p w:rsidR="005B65E7" w:rsidRDefault="005B65E7" w:rsidP="00EE0329">
      <w:pPr>
        <w:pStyle w:val="NoSpacing"/>
        <w:jc w:val="center"/>
        <w:rPr>
          <w:rStyle w:val="1"/>
          <w:b/>
          <w:bCs/>
          <w:sz w:val="28"/>
          <w:szCs w:val="28"/>
        </w:rPr>
      </w:pPr>
      <w:r w:rsidRPr="004D2B84">
        <w:rPr>
          <w:rStyle w:val="1"/>
          <w:b/>
          <w:bCs/>
          <w:sz w:val="28"/>
          <w:szCs w:val="28"/>
        </w:rPr>
        <w:t xml:space="preserve">Дополнительная общеразвивающая </w:t>
      </w:r>
      <w:r>
        <w:rPr>
          <w:rStyle w:val="1"/>
          <w:b/>
          <w:bCs/>
          <w:sz w:val="28"/>
          <w:szCs w:val="28"/>
        </w:rPr>
        <w:t>программа</w:t>
      </w:r>
    </w:p>
    <w:p w:rsidR="005B65E7" w:rsidRPr="004D2B84" w:rsidRDefault="005B65E7" w:rsidP="00EE0329">
      <w:pPr>
        <w:pStyle w:val="NoSpacing"/>
        <w:jc w:val="center"/>
        <w:rPr>
          <w:sz w:val="28"/>
          <w:szCs w:val="28"/>
        </w:rPr>
      </w:pPr>
    </w:p>
    <w:tbl>
      <w:tblPr>
        <w:tblW w:w="7088" w:type="dxa"/>
        <w:tblInd w:w="108" w:type="dxa"/>
        <w:tblLayout w:type="fixed"/>
        <w:tblLook w:val="0000"/>
      </w:tblPr>
      <w:tblGrid>
        <w:gridCol w:w="4680"/>
        <w:gridCol w:w="2265"/>
        <w:gridCol w:w="143"/>
      </w:tblGrid>
      <w:tr w:rsidR="005B65E7" w:rsidRPr="004D2B84" w:rsidTr="004D2B84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Содержание занятий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Год обучения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Спортивно-оздоровительный этап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4D2B84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1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4D2B84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Количество учебных недель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36</w:t>
            </w:r>
          </w:p>
        </w:tc>
      </w:tr>
      <w:tr w:rsidR="005B65E7" w:rsidRPr="004D2B84" w:rsidTr="004D2B84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Теоретическая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4</w:t>
            </w:r>
          </w:p>
        </w:tc>
      </w:tr>
      <w:tr w:rsidR="005B65E7" w:rsidRPr="004D2B84" w:rsidTr="004D2B84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Практическая подготовка,</w:t>
            </w:r>
            <w:r w:rsidRPr="004D2B84">
              <w:rPr>
                <w:sz w:val="28"/>
                <w:szCs w:val="28"/>
              </w:rPr>
              <w:t xml:space="preserve"> из них: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12</w:t>
            </w:r>
          </w:p>
        </w:tc>
      </w:tr>
      <w:tr w:rsidR="005B65E7" w:rsidRPr="004D2B84" w:rsidTr="004D2B84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-  Общая  физическая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1</w:t>
            </w:r>
            <w:r w:rsidRPr="004D2B84">
              <w:rPr>
                <w:sz w:val="28"/>
                <w:szCs w:val="28"/>
              </w:rPr>
              <w:t>2</w:t>
            </w:r>
            <w:r w:rsidRPr="004D2B84">
              <w:rPr>
                <w:sz w:val="28"/>
                <w:szCs w:val="28"/>
                <w:lang w:val="de-DE"/>
              </w:rPr>
              <w:t>8</w:t>
            </w:r>
          </w:p>
        </w:tc>
      </w:tr>
      <w:tr w:rsidR="005B65E7" w:rsidRPr="004D2B84" w:rsidTr="004D2B84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 xml:space="preserve">- Специальная физическая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4</w:t>
            </w:r>
          </w:p>
        </w:tc>
      </w:tr>
      <w:tr w:rsidR="005B65E7" w:rsidRPr="004D2B84" w:rsidTr="004D2B84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- </w:t>
            </w:r>
            <w:r w:rsidRPr="004D2B84">
              <w:rPr>
                <w:sz w:val="28"/>
                <w:szCs w:val="28"/>
              </w:rPr>
              <w:t xml:space="preserve">Техническая 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60</w:t>
            </w:r>
          </w:p>
        </w:tc>
      </w:tr>
      <w:tr w:rsidR="005B65E7" w:rsidRPr="004D2B84" w:rsidTr="004D2B84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Общее количество часов в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216</w:t>
            </w:r>
          </w:p>
        </w:tc>
      </w:tr>
    </w:tbl>
    <w:p w:rsidR="005B65E7" w:rsidRPr="004D2B84" w:rsidRDefault="005B65E7" w:rsidP="004C787E">
      <w:pPr>
        <w:pStyle w:val="NoSpacing"/>
        <w:rPr>
          <w:sz w:val="28"/>
          <w:szCs w:val="28"/>
        </w:rPr>
      </w:pPr>
      <w:r w:rsidRPr="004D2B84">
        <w:rPr>
          <w:sz w:val="28"/>
          <w:szCs w:val="28"/>
          <w:lang w:val="de-DE"/>
        </w:rPr>
        <w:t> </w:t>
      </w:r>
      <w:r w:rsidRPr="004D2B84">
        <w:rPr>
          <w:sz w:val="28"/>
          <w:szCs w:val="28"/>
        </w:rPr>
        <w:t xml:space="preserve"> </w:t>
      </w:r>
    </w:p>
    <w:p w:rsidR="005B65E7" w:rsidRPr="004D2B84" w:rsidRDefault="005B65E7" w:rsidP="004C787E">
      <w:pPr>
        <w:pStyle w:val="NoSpacing"/>
        <w:rPr>
          <w:sz w:val="28"/>
          <w:szCs w:val="28"/>
        </w:rPr>
      </w:pPr>
      <w:r w:rsidRPr="004D2B84">
        <w:rPr>
          <w:sz w:val="28"/>
          <w:szCs w:val="28"/>
          <w:lang w:val="de-DE"/>
        </w:rPr>
        <w:t> </w:t>
      </w:r>
      <w:r w:rsidRPr="004D2B84">
        <w:rPr>
          <w:sz w:val="28"/>
          <w:szCs w:val="28"/>
        </w:rPr>
        <w:t xml:space="preserve"> </w:t>
      </w:r>
    </w:p>
    <w:p w:rsidR="005B65E7" w:rsidRDefault="005B65E7" w:rsidP="004C787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6A134C">
        <w:rPr>
          <w:b/>
          <w:sz w:val="28"/>
          <w:szCs w:val="28"/>
        </w:rPr>
        <w:t>Футбол</w:t>
      </w:r>
    </w:p>
    <w:p w:rsidR="005B65E7" w:rsidRDefault="005B65E7" w:rsidP="004C787E">
      <w:pPr>
        <w:pStyle w:val="NoSpacing"/>
        <w:jc w:val="center"/>
        <w:rPr>
          <w:rStyle w:val="1"/>
          <w:b/>
          <w:bCs/>
          <w:sz w:val="28"/>
          <w:szCs w:val="28"/>
        </w:rPr>
      </w:pPr>
      <w:r>
        <w:rPr>
          <w:rStyle w:val="1"/>
          <w:b/>
          <w:bCs/>
          <w:sz w:val="28"/>
          <w:szCs w:val="28"/>
        </w:rPr>
        <w:t>3</w:t>
      </w:r>
      <w:r w:rsidRPr="004D2B84">
        <w:rPr>
          <w:rStyle w:val="1"/>
          <w:b/>
          <w:bCs/>
          <w:sz w:val="28"/>
          <w:szCs w:val="28"/>
        </w:rPr>
        <w:t xml:space="preserve">.1 Спортивно-оздоровительный этап. </w:t>
      </w:r>
    </w:p>
    <w:p w:rsidR="005B65E7" w:rsidRDefault="005B65E7" w:rsidP="004C787E">
      <w:pPr>
        <w:pStyle w:val="NoSpacing"/>
        <w:jc w:val="center"/>
        <w:rPr>
          <w:rStyle w:val="1"/>
          <w:b/>
          <w:bCs/>
          <w:sz w:val="28"/>
          <w:szCs w:val="28"/>
        </w:rPr>
      </w:pPr>
      <w:r w:rsidRPr="004D2B84">
        <w:rPr>
          <w:rStyle w:val="1"/>
          <w:b/>
          <w:bCs/>
          <w:sz w:val="28"/>
          <w:szCs w:val="28"/>
        </w:rPr>
        <w:t xml:space="preserve">Дополнительная общеразвивающая </w:t>
      </w:r>
      <w:r>
        <w:rPr>
          <w:rStyle w:val="1"/>
          <w:b/>
          <w:bCs/>
          <w:sz w:val="28"/>
          <w:szCs w:val="28"/>
        </w:rPr>
        <w:t>программа</w:t>
      </w:r>
    </w:p>
    <w:p w:rsidR="005B65E7" w:rsidRPr="004D2B84" w:rsidRDefault="005B65E7" w:rsidP="004C787E">
      <w:pPr>
        <w:pStyle w:val="NoSpacing"/>
        <w:jc w:val="center"/>
        <w:rPr>
          <w:sz w:val="28"/>
          <w:szCs w:val="28"/>
        </w:rPr>
      </w:pPr>
    </w:p>
    <w:tbl>
      <w:tblPr>
        <w:tblW w:w="7020" w:type="dxa"/>
        <w:tblInd w:w="108" w:type="dxa"/>
        <w:tblLayout w:type="fixed"/>
        <w:tblLook w:val="0000"/>
      </w:tblPr>
      <w:tblGrid>
        <w:gridCol w:w="4680"/>
        <w:gridCol w:w="2265"/>
        <w:gridCol w:w="75"/>
      </w:tblGrid>
      <w:tr w:rsidR="005B65E7" w:rsidRPr="004D2B84" w:rsidTr="005A213E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Содержание занятий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Год обучения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Спортивно-оздоровительный этап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5A213E">
        <w:trPr>
          <w:gridAfter w:val="1"/>
          <w:wAfter w:w="75" w:type="dxa"/>
          <w:trHeight w:val="44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1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5A213E">
        <w:trPr>
          <w:gridAfter w:val="1"/>
          <w:wAfter w:w="75" w:type="dxa"/>
          <w:trHeight w:val="449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Количество учебных недель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36</w:t>
            </w:r>
          </w:p>
        </w:tc>
      </w:tr>
      <w:tr w:rsidR="005B65E7" w:rsidRPr="004D2B84" w:rsidTr="005A213E">
        <w:trPr>
          <w:gridAfter w:val="1"/>
          <w:wAfter w:w="75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Теоретическая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4</w:t>
            </w:r>
          </w:p>
        </w:tc>
      </w:tr>
      <w:tr w:rsidR="005B65E7" w:rsidRPr="004D2B84" w:rsidTr="005A213E">
        <w:trPr>
          <w:gridAfter w:val="1"/>
          <w:wAfter w:w="75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Практическая подготовка,</w:t>
            </w:r>
            <w:r w:rsidRPr="004D2B84">
              <w:rPr>
                <w:sz w:val="28"/>
                <w:szCs w:val="28"/>
              </w:rPr>
              <w:t xml:space="preserve"> из них: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12</w:t>
            </w:r>
          </w:p>
        </w:tc>
      </w:tr>
      <w:tr w:rsidR="005B65E7" w:rsidRPr="004D2B84" w:rsidTr="005A213E">
        <w:trPr>
          <w:gridAfter w:val="1"/>
          <w:wAfter w:w="75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-  Общая  физическая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1</w:t>
            </w:r>
            <w:r w:rsidRPr="004D2B84">
              <w:rPr>
                <w:sz w:val="28"/>
                <w:szCs w:val="28"/>
              </w:rPr>
              <w:t>2</w:t>
            </w:r>
            <w:r w:rsidRPr="004D2B84">
              <w:rPr>
                <w:sz w:val="28"/>
                <w:szCs w:val="28"/>
                <w:lang w:val="de-DE"/>
              </w:rPr>
              <w:t>8</w:t>
            </w:r>
          </w:p>
        </w:tc>
      </w:tr>
      <w:tr w:rsidR="005B65E7" w:rsidRPr="004D2B84" w:rsidTr="005A213E">
        <w:trPr>
          <w:gridAfter w:val="1"/>
          <w:wAfter w:w="75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 xml:space="preserve">- Специальная физическая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4</w:t>
            </w:r>
          </w:p>
        </w:tc>
      </w:tr>
      <w:tr w:rsidR="005B65E7" w:rsidRPr="004D2B84" w:rsidTr="005A213E">
        <w:trPr>
          <w:gridAfter w:val="1"/>
          <w:wAfter w:w="75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D2B84">
              <w:rPr>
                <w:sz w:val="28"/>
                <w:szCs w:val="28"/>
              </w:rPr>
              <w:t xml:space="preserve"> Техническая 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60</w:t>
            </w:r>
          </w:p>
        </w:tc>
      </w:tr>
      <w:tr w:rsidR="005B65E7" w:rsidRPr="004D2B84" w:rsidTr="005A213E">
        <w:trPr>
          <w:gridAfter w:val="1"/>
          <w:wAfter w:w="75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Общее количество часов в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EE0329">
            <w:pPr>
              <w:pStyle w:val="NoSpacing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</w:tr>
    </w:tbl>
    <w:p w:rsidR="005B65E7" w:rsidRDefault="005B65E7" w:rsidP="004C787E">
      <w:pPr>
        <w:shd w:val="clear" w:color="auto" w:fill="FFFFFF"/>
        <w:ind w:left="-60"/>
        <w:rPr>
          <w:b/>
          <w:sz w:val="28"/>
          <w:szCs w:val="28"/>
        </w:rPr>
      </w:pPr>
    </w:p>
    <w:p w:rsidR="005B65E7" w:rsidRDefault="005B65E7" w:rsidP="004C787E">
      <w:pPr>
        <w:shd w:val="clear" w:color="auto" w:fill="FFFFFF"/>
        <w:ind w:left="-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Pr="006A134C">
        <w:rPr>
          <w:b/>
          <w:sz w:val="28"/>
          <w:szCs w:val="28"/>
        </w:rPr>
        <w:t xml:space="preserve">Дополнительная общеобразовательная  </w:t>
      </w:r>
    </w:p>
    <w:p w:rsidR="005B65E7" w:rsidRPr="006A134C" w:rsidRDefault="005B65E7" w:rsidP="004C787E">
      <w:pPr>
        <w:shd w:val="clear" w:color="auto" w:fill="FFFFFF"/>
        <w:ind w:left="-60"/>
        <w:jc w:val="center"/>
        <w:rPr>
          <w:b/>
          <w:sz w:val="28"/>
          <w:szCs w:val="28"/>
        </w:rPr>
      </w:pPr>
      <w:r w:rsidRPr="006A134C">
        <w:rPr>
          <w:b/>
          <w:sz w:val="28"/>
          <w:szCs w:val="28"/>
        </w:rPr>
        <w:t>предрофессиональная программа</w:t>
      </w:r>
    </w:p>
    <w:tbl>
      <w:tblPr>
        <w:tblW w:w="9375" w:type="dxa"/>
        <w:tblInd w:w="93" w:type="dxa"/>
        <w:tblLayout w:type="fixed"/>
        <w:tblLook w:val="0000"/>
      </w:tblPr>
      <w:tblGrid>
        <w:gridCol w:w="2851"/>
        <w:gridCol w:w="1124"/>
        <w:gridCol w:w="1080"/>
        <w:gridCol w:w="822"/>
        <w:gridCol w:w="851"/>
        <w:gridCol w:w="852"/>
        <w:gridCol w:w="851"/>
        <w:gridCol w:w="944"/>
      </w:tblGrid>
      <w:tr w:rsidR="005B65E7" w:rsidRPr="004D2B84" w:rsidTr="00DE19C3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Содержание занятий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5A213E" w:rsidRDefault="005B65E7" w:rsidP="00DE19C3">
            <w:pPr>
              <w:autoSpaceDE w:val="0"/>
              <w:snapToGrid w:val="0"/>
              <w:jc w:val="center"/>
              <w:rPr>
                <w:color w:val="333333"/>
              </w:rPr>
            </w:pPr>
            <w:r w:rsidRPr="005A213E">
              <w:t>Начальная подготовка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D2B84">
              <w:rPr>
                <w:color w:val="000000"/>
              </w:rPr>
              <w:t>Тренировочный этап</w:t>
            </w:r>
          </w:p>
        </w:tc>
      </w:tr>
      <w:tr w:rsidR="005B65E7" w:rsidRPr="004D2B84" w:rsidTr="00DE19C3">
        <w:tc>
          <w:tcPr>
            <w:tcW w:w="2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Год обучения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1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color w:val="000000"/>
              </w:rPr>
              <w:t>2 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1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2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3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4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5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</w:tr>
      <w:tr w:rsidR="005B65E7" w:rsidRPr="004D2B84" w:rsidTr="00DE19C3">
        <w:trPr>
          <w:trHeight w:val="690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Теоретическая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6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12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16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DE19C3">
        <w:trPr>
          <w:trHeight w:val="690"/>
        </w:trPr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Общая физическая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86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70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70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DE19C3">
        <w:trPr>
          <w:trHeight w:val="1324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rStyle w:val="1"/>
                <w:color w:val="000000"/>
              </w:rPr>
              <w:t>Специальная физическая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66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108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jc w:val="center"/>
              <w:rPr>
                <w:color w:val="333333"/>
              </w:rPr>
            </w:pPr>
            <w:r w:rsidRPr="004D2B84">
              <w:rPr>
                <w:color w:val="000000"/>
              </w:rPr>
              <w:t>Техническая подготовка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70</w:t>
            </w:r>
          </w:p>
          <w:p w:rsidR="005B65E7" w:rsidRPr="004B021B" w:rsidRDefault="005B65E7" w:rsidP="00F22F66">
            <w:pPr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80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96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112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115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</w:tr>
      <w:tr w:rsidR="005B65E7" w:rsidRPr="004D2B84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Тактическая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3</w:t>
            </w:r>
            <w:r w:rsidRPr="004B021B">
              <w:rPr>
                <w:color w:val="333333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4</w:t>
            </w:r>
            <w:r w:rsidRPr="004B021B">
              <w:rPr>
                <w:color w:val="333333"/>
              </w:rPr>
              <w:t>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88 </w:t>
            </w:r>
          </w:p>
        </w:tc>
      </w:tr>
      <w:tr w:rsidR="005B65E7" w:rsidRPr="004D2B84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Интегральная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46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56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68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74 </w:t>
            </w:r>
          </w:p>
        </w:tc>
      </w:tr>
      <w:tr w:rsidR="005B65E7" w:rsidRPr="004D2B84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Инструкторская и судейская практика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</w:t>
            </w:r>
            <w:r w:rsidRPr="004B021B">
              <w:rPr>
                <w:color w:val="333333"/>
                <w:lang w:val="de-D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16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20 </w:t>
            </w:r>
          </w:p>
        </w:tc>
      </w:tr>
      <w:tr w:rsidR="005B65E7" w:rsidRPr="004D2B84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Соревнования (игры)*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20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50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64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82 </w:t>
            </w:r>
          </w:p>
        </w:tc>
      </w:tr>
      <w:tr w:rsidR="005B65E7" w:rsidRPr="004D2B84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Восстановительные мероприятия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-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-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30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34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36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38 </w:t>
            </w:r>
          </w:p>
        </w:tc>
      </w:tr>
      <w:tr w:rsidR="005B65E7" w:rsidRPr="004D2B84" w:rsidTr="00DE19C3"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Контрольные испытания (приемные, переводные)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10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12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16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22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D2B84" w:rsidTr="00DE19C3"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5A213E" w:rsidRDefault="005B65E7" w:rsidP="00DE19C3">
            <w:pPr>
              <w:autoSpaceDE w:val="0"/>
              <w:jc w:val="both"/>
              <w:rPr>
                <w:b/>
                <w:color w:val="333333"/>
              </w:rPr>
            </w:pPr>
            <w:r w:rsidRPr="005A213E">
              <w:rPr>
                <w:b/>
                <w:bCs/>
                <w:color w:val="000000"/>
              </w:rPr>
              <w:t>Всего часов в год</w:t>
            </w:r>
            <w:r w:rsidRPr="005A213E">
              <w:rPr>
                <w:b/>
                <w:color w:val="333333"/>
              </w:rPr>
              <w:t xml:space="preserve"> </w:t>
            </w:r>
          </w:p>
          <w:p w:rsidR="005B65E7" w:rsidRPr="005A213E" w:rsidRDefault="005B65E7" w:rsidP="00DE19C3">
            <w:pPr>
              <w:autoSpaceDE w:val="0"/>
              <w:jc w:val="both"/>
              <w:rPr>
                <w:b/>
                <w:color w:val="333333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258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344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430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430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516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602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645</w:t>
            </w:r>
          </w:p>
        </w:tc>
      </w:tr>
    </w:tbl>
    <w:p w:rsidR="005B65E7" w:rsidRDefault="005B65E7" w:rsidP="004C787E">
      <w:pPr>
        <w:pStyle w:val="NoSpacing"/>
        <w:rPr>
          <w:rStyle w:val="1"/>
          <w:b/>
          <w:bCs/>
          <w:sz w:val="28"/>
          <w:szCs w:val="28"/>
        </w:rPr>
      </w:pPr>
    </w:p>
    <w:p w:rsidR="005B65E7" w:rsidRDefault="005B65E7" w:rsidP="004C787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Лыжные гонки</w:t>
      </w:r>
    </w:p>
    <w:p w:rsidR="005B65E7" w:rsidRDefault="005B65E7" w:rsidP="004C787E">
      <w:pPr>
        <w:pStyle w:val="NoSpacing"/>
        <w:jc w:val="center"/>
        <w:rPr>
          <w:rStyle w:val="1"/>
          <w:b/>
          <w:bCs/>
          <w:sz w:val="28"/>
          <w:szCs w:val="28"/>
        </w:rPr>
      </w:pPr>
      <w:r>
        <w:rPr>
          <w:rStyle w:val="1"/>
          <w:b/>
          <w:bCs/>
          <w:sz w:val="28"/>
          <w:szCs w:val="28"/>
        </w:rPr>
        <w:t>4</w:t>
      </w:r>
      <w:r w:rsidRPr="004D2B84">
        <w:rPr>
          <w:rStyle w:val="1"/>
          <w:b/>
          <w:bCs/>
          <w:sz w:val="28"/>
          <w:szCs w:val="28"/>
        </w:rPr>
        <w:t xml:space="preserve">.1 Спортивно-оздоровительный этап. </w:t>
      </w:r>
    </w:p>
    <w:p w:rsidR="005B65E7" w:rsidRDefault="005B65E7" w:rsidP="004C787E">
      <w:pPr>
        <w:pStyle w:val="NoSpacing"/>
        <w:jc w:val="center"/>
        <w:rPr>
          <w:rStyle w:val="1"/>
          <w:b/>
          <w:bCs/>
          <w:sz w:val="28"/>
          <w:szCs w:val="28"/>
        </w:rPr>
      </w:pPr>
      <w:r w:rsidRPr="004D2B84">
        <w:rPr>
          <w:rStyle w:val="1"/>
          <w:b/>
          <w:bCs/>
          <w:sz w:val="28"/>
          <w:szCs w:val="28"/>
        </w:rPr>
        <w:t xml:space="preserve">Дополнительная общеразвивающая </w:t>
      </w:r>
      <w:r>
        <w:rPr>
          <w:rStyle w:val="1"/>
          <w:b/>
          <w:bCs/>
          <w:sz w:val="28"/>
          <w:szCs w:val="28"/>
        </w:rPr>
        <w:t>программа</w:t>
      </w:r>
    </w:p>
    <w:p w:rsidR="005B65E7" w:rsidRPr="004D2B84" w:rsidRDefault="005B65E7" w:rsidP="004C787E">
      <w:pPr>
        <w:pStyle w:val="NoSpacing"/>
        <w:jc w:val="center"/>
        <w:rPr>
          <w:sz w:val="28"/>
          <w:szCs w:val="28"/>
        </w:rPr>
      </w:pPr>
    </w:p>
    <w:tbl>
      <w:tblPr>
        <w:tblW w:w="7088" w:type="dxa"/>
        <w:tblInd w:w="108" w:type="dxa"/>
        <w:tblLayout w:type="fixed"/>
        <w:tblLook w:val="0000"/>
      </w:tblPr>
      <w:tblGrid>
        <w:gridCol w:w="4680"/>
        <w:gridCol w:w="2265"/>
        <w:gridCol w:w="143"/>
      </w:tblGrid>
      <w:tr w:rsidR="005B65E7" w:rsidRPr="004D2B84" w:rsidTr="00574D57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Содержание занятий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Год обучения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Спортивно-оздоровительный этап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574D57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1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574D57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Количество учебных недель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36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Теоретическая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4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Практическая подготовка,</w:t>
            </w:r>
            <w:r w:rsidRPr="004D2B84">
              <w:rPr>
                <w:sz w:val="28"/>
                <w:szCs w:val="28"/>
              </w:rPr>
              <w:t xml:space="preserve"> из них: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12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-  Общая  физическая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1</w:t>
            </w:r>
            <w:r w:rsidRPr="004D2B84">
              <w:rPr>
                <w:sz w:val="28"/>
                <w:szCs w:val="28"/>
              </w:rPr>
              <w:t>2</w:t>
            </w:r>
            <w:r w:rsidRPr="004D2B84">
              <w:rPr>
                <w:sz w:val="28"/>
                <w:szCs w:val="28"/>
                <w:lang w:val="de-DE"/>
              </w:rPr>
              <w:t>8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 xml:space="preserve">- Специальная физическая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4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D2B84">
              <w:rPr>
                <w:sz w:val="28"/>
                <w:szCs w:val="28"/>
              </w:rPr>
              <w:t xml:space="preserve"> Техническая 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60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Общее количество часов в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</w:tr>
    </w:tbl>
    <w:p w:rsidR="005B65E7" w:rsidRDefault="005B65E7" w:rsidP="005A213E">
      <w:pPr>
        <w:shd w:val="clear" w:color="auto" w:fill="FFFFFF"/>
        <w:rPr>
          <w:b/>
          <w:sz w:val="28"/>
          <w:szCs w:val="28"/>
        </w:rPr>
      </w:pPr>
    </w:p>
    <w:p w:rsidR="005B65E7" w:rsidRDefault="005B65E7" w:rsidP="004C787E">
      <w:pPr>
        <w:shd w:val="clear" w:color="auto" w:fill="FFFFFF"/>
        <w:ind w:left="-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 </w:t>
      </w:r>
      <w:r w:rsidRPr="006A134C">
        <w:rPr>
          <w:b/>
          <w:sz w:val="28"/>
          <w:szCs w:val="28"/>
        </w:rPr>
        <w:t>Допо</w:t>
      </w:r>
      <w:r>
        <w:rPr>
          <w:b/>
          <w:sz w:val="28"/>
          <w:szCs w:val="28"/>
        </w:rPr>
        <w:t>лнительная общеобразовательная</w:t>
      </w:r>
    </w:p>
    <w:p w:rsidR="005B65E7" w:rsidRDefault="005B65E7" w:rsidP="004C787E">
      <w:pPr>
        <w:shd w:val="clear" w:color="auto" w:fill="FFFFFF"/>
        <w:ind w:left="-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A134C">
        <w:rPr>
          <w:b/>
          <w:sz w:val="28"/>
          <w:szCs w:val="28"/>
        </w:rPr>
        <w:t>предрофессиональная программа</w:t>
      </w:r>
    </w:p>
    <w:p w:rsidR="005B65E7" w:rsidRPr="006A134C" w:rsidRDefault="005B65E7" w:rsidP="004C787E">
      <w:pPr>
        <w:shd w:val="clear" w:color="auto" w:fill="FFFFFF"/>
        <w:ind w:left="-60"/>
        <w:jc w:val="center"/>
        <w:rPr>
          <w:b/>
          <w:sz w:val="28"/>
          <w:szCs w:val="28"/>
        </w:rPr>
      </w:pPr>
    </w:p>
    <w:tbl>
      <w:tblPr>
        <w:tblW w:w="9375" w:type="dxa"/>
        <w:tblInd w:w="93" w:type="dxa"/>
        <w:tblLayout w:type="fixed"/>
        <w:tblLook w:val="0000"/>
      </w:tblPr>
      <w:tblGrid>
        <w:gridCol w:w="2851"/>
        <w:gridCol w:w="1124"/>
        <w:gridCol w:w="1080"/>
        <w:gridCol w:w="822"/>
        <w:gridCol w:w="851"/>
        <w:gridCol w:w="852"/>
        <w:gridCol w:w="851"/>
        <w:gridCol w:w="944"/>
      </w:tblGrid>
      <w:tr w:rsidR="005B65E7" w:rsidRPr="004D2B84" w:rsidTr="00DE19C3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Содержание занятий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5A213E" w:rsidRDefault="005B65E7" w:rsidP="00DE19C3">
            <w:pPr>
              <w:autoSpaceDE w:val="0"/>
              <w:snapToGrid w:val="0"/>
              <w:jc w:val="center"/>
              <w:rPr>
                <w:color w:val="333333"/>
              </w:rPr>
            </w:pPr>
            <w:r w:rsidRPr="005A213E">
              <w:t>Начальная подготовка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D2B84">
              <w:rPr>
                <w:color w:val="000000"/>
              </w:rPr>
              <w:t>Тренировочный этап</w:t>
            </w:r>
          </w:p>
        </w:tc>
      </w:tr>
      <w:tr w:rsidR="005B65E7" w:rsidRPr="004D2B84" w:rsidTr="00DE19C3">
        <w:tc>
          <w:tcPr>
            <w:tcW w:w="2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</w:t>
            </w:r>
            <w:r w:rsidRPr="004D2B84">
              <w:rPr>
                <w:color w:val="333333"/>
              </w:rPr>
              <w:t xml:space="preserve"> </w:t>
            </w:r>
          </w:p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Год обучения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color w:val="000000"/>
                <w:lang w:val="de-DE"/>
              </w:rPr>
              <w:t> 1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color w:val="000000"/>
              </w:rPr>
              <w:t>2 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1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2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3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4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D2B84" w:rsidRDefault="005B65E7" w:rsidP="00DE19C3">
            <w:pPr>
              <w:autoSpaceDE w:val="0"/>
              <w:snapToGrid w:val="0"/>
              <w:jc w:val="both"/>
              <w:rPr>
                <w:color w:val="333333"/>
              </w:rPr>
            </w:pPr>
            <w:r w:rsidRPr="004D2B84">
              <w:rPr>
                <w:rStyle w:val="1"/>
                <w:color w:val="000000"/>
                <w:lang w:val="de-DE"/>
              </w:rPr>
              <w:t>5</w:t>
            </w:r>
            <w:r w:rsidRPr="004D2B84">
              <w:rPr>
                <w:color w:val="333333"/>
              </w:rPr>
              <w:t xml:space="preserve"> </w:t>
            </w:r>
            <w:r w:rsidRPr="004D2B84">
              <w:rPr>
                <w:rStyle w:val="1"/>
                <w:color w:val="000000"/>
              </w:rPr>
              <w:t>год</w:t>
            </w:r>
            <w:r w:rsidRPr="004D2B84">
              <w:rPr>
                <w:color w:val="333333"/>
              </w:rPr>
              <w:t xml:space="preserve"> </w:t>
            </w:r>
          </w:p>
        </w:tc>
      </w:tr>
      <w:tr w:rsidR="005B65E7" w:rsidRPr="004B021B" w:rsidTr="00DE19C3">
        <w:trPr>
          <w:trHeight w:val="690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Теоретическая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6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10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16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B021B" w:rsidTr="00DE19C3">
        <w:trPr>
          <w:trHeight w:val="690"/>
        </w:trPr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Общая физическая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86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82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84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B021B" w:rsidTr="00DE19C3">
        <w:trPr>
          <w:trHeight w:val="1324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rStyle w:val="1"/>
                <w:color w:val="000000"/>
              </w:rPr>
              <w:t>Специальная физическая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68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82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98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110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B021B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jc w:val="center"/>
              <w:rPr>
                <w:color w:val="333333"/>
              </w:rPr>
            </w:pPr>
            <w:r w:rsidRPr="004D2B84">
              <w:rPr>
                <w:color w:val="000000"/>
              </w:rPr>
              <w:t>Техническая подготовка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72</w:t>
            </w:r>
          </w:p>
          <w:p w:rsidR="005B65E7" w:rsidRPr="004B021B" w:rsidRDefault="005B65E7" w:rsidP="00F22F66">
            <w:pPr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94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116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118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</w:p>
        </w:tc>
      </w:tr>
      <w:tr w:rsidR="005B65E7" w:rsidRPr="004B021B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Тактическая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3</w:t>
            </w:r>
            <w:r w:rsidRPr="004B021B">
              <w:rPr>
                <w:color w:val="333333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56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84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92</w:t>
            </w:r>
          </w:p>
        </w:tc>
      </w:tr>
      <w:tr w:rsidR="005B65E7" w:rsidRPr="004B021B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Интегральная подготовка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2</w:t>
            </w:r>
            <w:r w:rsidRPr="004B021B">
              <w:rPr>
                <w:color w:val="333333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64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78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86 </w:t>
            </w:r>
          </w:p>
        </w:tc>
      </w:tr>
      <w:tr w:rsidR="005B65E7" w:rsidRPr="004B021B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Инструкторская и судейская практика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  <w:lang w:val="de-DE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22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24</w:t>
            </w:r>
          </w:p>
        </w:tc>
      </w:tr>
      <w:tr w:rsidR="005B65E7" w:rsidRPr="004B021B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Соревнования (игры)*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36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56</w:t>
            </w:r>
          </w:p>
        </w:tc>
      </w:tr>
      <w:tr w:rsidR="005B65E7" w:rsidRPr="004B021B" w:rsidTr="00DE19C3">
        <w:trPr>
          <w:trHeight w:val="60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Восстановительные мероприятия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-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-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39</w:t>
            </w:r>
          </w:p>
        </w:tc>
      </w:tr>
      <w:tr w:rsidR="005B65E7" w:rsidRPr="004B021B" w:rsidTr="00DE19C3"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D2B84" w:rsidRDefault="005B65E7" w:rsidP="00DE19C3">
            <w:pPr>
              <w:rPr>
                <w:color w:val="333333"/>
              </w:rPr>
            </w:pPr>
            <w:r w:rsidRPr="004D2B84">
              <w:rPr>
                <w:color w:val="000000"/>
              </w:rPr>
              <w:t>Контрольные испытания (приемные, переводные)</w:t>
            </w:r>
            <w:r w:rsidRPr="004D2B84">
              <w:rPr>
                <w:color w:val="333333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10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12</w:t>
            </w:r>
          </w:p>
          <w:p w:rsidR="005B65E7" w:rsidRPr="004B021B" w:rsidRDefault="005B65E7" w:rsidP="00F22F66">
            <w:pPr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14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>16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18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20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color w:val="333333"/>
              </w:rPr>
            </w:pPr>
            <w:r w:rsidRPr="004B021B">
              <w:rPr>
                <w:color w:val="333333"/>
              </w:rPr>
              <w:t xml:space="preserve">  </w:t>
            </w:r>
          </w:p>
        </w:tc>
      </w:tr>
      <w:tr w:rsidR="005B65E7" w:rsidRPr="004B021B" w:rsidTr="00DE19C3">
        <w:tc>
          <w:tcPr>
            <w:tcW w:w="2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5A213E" w:rsidRDefault="005B65E7" w:rsidP="00DE19C3">
            <w:pPr>
              <w:autoSpaceDE w:val="0"/>
              <w:jc w:val="both"/>
              <w:rPr>
                <w:b/>
                <w:color w:val="333333"/>
              </w:rPr>
            </w:pPr>
            <w:r w:rsidRPr="005A213E">
              <w:rPr>
                <w:b/>
                <w:bCs/>
                <w:color w:val="000000"/>
              </w:rPr>
              <w:t>Всего часов в год</w:t>
            </w:r>
            <w:r w:rsidRPr="005A213E">
              <w:rPr>
                <w:b/>
                <w:color w:val="333333"/>
              </w:rPr>
              <w:t xml:space="preserve"> </w:t>
            </w:r>
          </w:p>
          <w:p w:rsidR="005B65E7" w:rsidRPr="005A213E" w:rsidRDefault="005B65E7" w:rsidP="00DE19C3">
            <w:pPr>
              <w:autoSpaceDE w:val="0"/>
              <w:jc w:val="both"/>
              <w:rPr>
                <w:b/>
                <w:color w:val="333333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258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344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430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430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516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602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65E7" w:rsidRPr="004B021B" w:rsidRDefault="005B65E7" w:rsidP="00F22F66">
            <w:pPr>
              <w:autoSpaceDE w:val="0"/>
              <w:snapToGrid w:val="0"/>
              <w:jc w:val="center"/>
              <w:rPr>
                <w:b/>
                <w:color w:val="333333"/>
              </w:rPr>
            </w:pPr>
            <w:r w:rsidRPr="004B021B">
              <w:rPr>
                <w:b/>
                <w:color w:val="333333"/>
              </w:rPr>
              <w:t>645</w:t>
            </w:r>
          </w:p>
        </w:tc>
      </w:tr>
    </w:tbl>
    <w:p w:rsidR="005B65E7" w:rsidRDefault="005B65E7" w:rsidP="004C787E">
      <w:pPr>
        <w:pStyle w:val="NoSpacing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Баскетбол. </w:t>
      </w:r>
    </w:p>
    <w:p w:rsidR="005B65E7" w:rsidRDefault="005B65E7" w:rsidP="004C787E">
      <w:pPr>
        <w:pStyle w:val="NoSpacing"/>
        <w:jc w:val="center"/>
        <w:rPr>
          <w:rStyle w:val="1"/>
          <w:b/>
          <w:bCs/>
          <w:sz w:val="28"/>
          <w:szCs w:val="28"/>
        </w:rPr>
      </w:pPr>
      <w:r w:rsidRPr="004D2B84">
        <w:rPr>
          <w:rStyle w:val="1"/>
          <w:b/>
          <w:bCs/>
          <w:sz w:val="28"/>
          <w:szCs w:val="28"/>
        </w:rPr>
        <w:t xml:space="preserve"> Дополнительная </w:t>
      </w:r>
      <w:r>
        <w:rPr>
          <w:rStyle w:val="1"/>
          <w:b/>
          <w:bCs/>
          <w:sz w:val="28"/>
          <w:szCs w:val="28"/>
        </w:rPr>
        <w:t xml:space="preserve">общеобразовательная </w:t>
      </w:r>
      <w:r w:rsidRPr="004D2B84">
        <w:rPr>
          <w:rStyle w:val="1"/>
          <w:b/>
          <w:bCs/>
          <w:sz w:val="28"/>
          <w:szCs w:val="28"/>
        </w:rPr>
        <w:t xml:space="preserve">общеразвивающая </w:t>
      </w:r>
      <w:r>
        <w:rPr>
          <w:rStyle w:val="1"/>
          <w:b/>
          <w:bCs/>
          <w:sz w:val="28"/>
          <w:szCs w:val="28"/>
        </w:rPr>
        <w:t>программа</w:t>
      </w:r>
    </w:p>
    <w:p w:rsidR="005B65E7" w:rsidRPr="004D2B84" w:rsidRDefault="005B65E7" w:rsidP="004C787E">
      <w:pPr>
        <w:pStyle w:val="NoSpacing"/>
        <w:jc w:val="center"/>
        <w:rPr>
          <w:sz w:val="28"/>
          <w:szCs w:val="28"/>
        </w:rPr>
      </w:pPr>
    </w:p>
    <w:tbl>
      <w:tblPr>
        <w:tblW w:w="7230" w:type="dxa"/>
        <w:tblInd w:w="108" w:type="dxa"/>
        <w:tblLayout w:type="fixed"/>
        <w:tblLook w:val="0000"/>
      </w:tblPr>
      <w:tblGrid>
        <w:gridCol w:w="4680"/>
        <w:gridCol w:w="2550"/>
      </w:tblGrid>
      <w:tr w:rsidR="005B65E7" w:rsidRPr="004D2B84" w:rsidTr="00A92548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Содержание занятий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Год обучения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Спортивно-оздоровительный этап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A92548">
        <w:trPr>
          <w:trHeight w:val="44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1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A92548">
        <w:trPr>
          <w:trHeight w:val="449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Количество учебных недель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36</w:t>
            </w:r>
          </w:p>
        </w:tc>
      </w:tr>
      <w:tr w:rsidR="005B65E7" w:rsidRPr="004D2B84" w:rsidTr="00A92548"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Теоретическая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4</w:t>
            </w:r>
          </w:p>
        </w:tc>
      </w:tr>
      <w:tr w:rsidR="005B65E7" w:rsidRPr="004D2B84" w:rsidTr="00A92548"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Практическая подготовка,</w:t>
            </w:r>
            <w:r w:rsidRPr="004D2B84">
              <w:rPr>
                <w:sz w:val="28"/>
                <w:szCs w:val="28"/>
              </w:rPr>
              <w:t xml:space="preserve"> из них: 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12</w:t>
            </w:r>
          </w:p>
        </w:tc>
      </w:tr>
      <w:tr w:rsidR="005B65E7" w:rsidRPr="004D2B84" w:rsidTr="00A92548"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-  Общая  физическая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1</w:t>
            </w:r>
            <w:r w:rsidRPr="004D2B84">
              <w:rPr>
                <w:sz w:val="28"/>
                <w:szCs w:val="28"/>
              </w:rPr>
              <w:t>2</w:t>
            </w:r>
            <w:r w:rsidRPr="004D2B84">
              <w:rPr>
                <w:sz w:val="28"/>
                <w:szCs w:val="28"/>
                <w:lang w:val="de-DE"/>
              </w:rPr>
              <w:t>8</w:t>
            </w:r>
          </w:p>
        </w:tc>
      </w:tr>
      <w:tr w:rsidR="005B65E7" w:rsidRPr="004D2B84" w:rsidTr="00A92548"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 xml:space="preserve">- Специальная физическая подготовка 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4</w:t>
            </w:r>
          </w:p>
        </w:tc>
      </w:tr>
      <w:tr w:rsidR="005B65E7" w:rsidRPr="004D2B84" w:rsidTr="00A92548"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- </w:t>
            </w:r>
            <w:r w:rsidRPr="004D2B84">
              <w:rPr>
                <w:sz w:val="28"/>
                <w:szCs w:val="28"/>
              </w:rPr>
              <w:t xml:space="preserve">Техническая  подготовка 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60</w:t>
            </w:r>
          </w:p>
        </w:tc>
      </w:tr>
      <w:tr w:rsidR="005B65E7" w:rsidRPr="004D2B84" w:rsidTr="00A92548"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Общее количество часов в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5A213E">
            <w:pPr>
              <w:pStyle w:val="NoSpacing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</w:tr>
    </w:tbl>
    <w:p w:rsidR="005B65E7" w:rsidRDefault="005B65E7" w:rsidP="00AE3CF1">
      <w:pPr>
        <w:pStyle w:val="NoSpacing"/>
        <w:rPr>
          <w:b/>
          <w:sz w:val="28"/>
          <w:szCs w:val="28"/>
        </w:rPr>
      </w:pPr>
    </w:p>
    <w:p w:rsidR="005B65E7" w:rsidRDefault="005B65E7" w:rsidP="004C787E">
      <w:pPr>
        <w:pStyle w:val="NoSpacing"/>
        <w:jc w:val="center"/>
        <w:rPr>
          <w:b/>
          <w:sz w:val="28"/>
          <w:szCs w:val="28"/>
        </w:rPr>
      </w:pPr>
      <w:r w:rsidRPr="00574D57">
        <w:rPr>
          <w:b/>
          <w:sz w:val="28"/>
          <w:szCs w:val="28"/>
        </w:rPr>
        <w:t>6. Самбо.</w:t>
      </w:r>
    </w:p>
    <w:p w:rsidR="005B65E7" w:rsidRPr="004D2B84" w:rsidRDefault="005B65E7" w:rsidP="004C787E">
      <w:pPr>
        <w:pStyle w:val="NoSpacing"/>
        <w:jc w:val="center"/>
        <w:rPr>
          <w:sz w:val="28"/>
          <w:szCs w:val="28"/>
        </w:rPr>
      </w:pPr>
      <w:r w:rsidRPr="00574D57">
        <w:rPr>
          <w:rStyle w:val="1"/>
          <w:b/>
          <w:bCs/>
          <w:sz w:val="28"/>
          <w:szCs w:val="28"/>
        </w:rPr>
        <w:t>Дополнительная общеобразовательная общеразвивающая</w:t>
      </w:r>
      <w:r w:rsidRPr="004D2B84">
        <w:rPr>
          <w:rStyle w:val="1"/>
          <w:b/>
          <w:bCs/>
          <w:sz w:val="28"/>
          <w:szCs w:val="28"/>
        </w:rPr>
        <w:t xml:space="preserve"> </w:t>
      </w:r>
      <w:r>
        <w:rPr>
          <w:rStyle w:val="1"/>
          <w:b/>
          <w:bCs/>
          <w:sz w:val="28"/>
          <w:szCs w:val="28"/>
        </w:rPr>
        <w:t>программа</w:t>
      </w:r>
    </w:p>
    <w:tbl>
      <w:tblPr>
        <w:tblW w:w="7088" w:type="dxa"/>
        <w:tblInd w:w="108" w:type="dxa"/>
        <w:tblLayout w:type="fixed"/>
        <w:tblLook w:val="0000"/>
      </w:tblPr>
      <w:tblGrid>
        <w:gridCol w:w="4680"/>
        <w:gridCol w:w="2265"/>
        <w:gridCol w:w="143"/>
      </w:tblGrid>
      <w:tr w:rsidR="005B65E7" w:rsidRPr="004D2B84" w:rsidTr="00574D57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Содержание занятий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Год обучения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Спортивно-оздоровительный этап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574D57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1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574D57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Количество учебных недель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36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Теоретическая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4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Практическая подготовка,</w:t>
            </w:r>
            <w:r w:rsidRPr="004D2B84">
              <w:rPr>
                <w:sz w:val="28"/>
                <w:szCs w:val="28"/>
              </w:rPr>
              <w:t xml:space="preserve"> из них: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12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-  Общая  физическая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1</w:t>
            </w:r>
            <w:r w:rsidRPr="004D2B84">
              <w:rPr>
                <w:sz w:val="28"/>
                <w:szCs w:val="28"/>
              </w:rPr>
              <w:t>2</w:t>
            </w:r>
            <w:r w:rsidRPr="004D2B84">
              <w:rPr>
                <w:sz w:val="28"/>
                <w:szCs w:val="28"/>
                <w:lang w:val="de-DE"/>
              </w:rPr>
              <w:t>8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</w:t>
            </w:r>
            <w:r w:rsidRPr="004D2B84">
              <w:rPr>
                <w:sz w:val="28"/>
                <w:szCs w:val="28"/>
              </w:rPr>
              <w:t xml:space="preserve">Специальная физическая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4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- </w:t>
            </w:r>
            <w:r w:rsidRPr="004D2B84">
              <w:rPr>
                <w:sz w:val="28"/>
                <w:szCs w:val="28"/>
              </w:rPr>
              <w:t xml:space="preserve">Техническая 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60</w:t>
            </w:r>
          </w:p>
        </w:tc>
      </w:tr>
      <w:tr w:rsidR="005B65E7" w:rsidRPr="004D2B84" w:rsidTr="00574D57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Общее количество часов в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4C787E">
            <w:pPr>
              <w:pStyle w:val="NoSpacing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</w:tr>
    </w:tbl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2B69E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574D5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Флорбол</w:t>
      </w:r>
    </w:p>
    <w:p w:rsidR="005B65E7" w:rsidRDefault="005B65E7" w:rsidP="002B69EC">
      <w:pPr>
        <w:pStyle w:val="NoSpacing"/>
        <w:jc w:val="center"/>
        <w:rPr>
          <w:rStyle w:val="1"/>
          <w:b/>
          <w:bCs/>
          <w:sz w:val="28"/>
          <w:szCs w:val="28"/>
        </w:rPr>
      </w:pPr>
      <w:r w:rsidRPr="00574D57">
        <w:rPr>
          <w:rStyle w:val="1"/>
          <w:b/>
          <w:bCs/>
          <w:sz w:val="28"/>
          <w:szCs w:val="28"/>
        </w:rPr>
        <w:t xml:space="preserve"> Дополнительная общеобразовательная общеразвивающая</w:t>
      </w:r>
      <w:r w:rsidRPr="004D2B84">
        <w:rPr>
          <w:rStyle w:val="1"/>
          <w:b/>
          <w:bCs/>
          <w:sz w:val="28"/>
          <w:szCs w:val="28"/>
        </w:rPr>
        <w:t xml:space="preserve"> </w:t>
      </w:r>
      <w:r>
        <w:rPr>
          <w:rStyle w:val="1"/>
          <w:b/>
          <w:bCs/>
          <w:sz w:val="28"/>
          <w:szCs w:val="28"/>
        </w:rPr>
        <w:t>программа</w:t>
      </w:r>
    </w:p>
    <w:p w:rsidR="005B65E7" w:rsidRPr="004D2B84" w:rsidRDefault="005B65E7" w:rsidP="002B69EC">
      <w:pPr>
        <w:pStyle w:val="NoSpacing"/>
        <w:jc w:val="center"/>
        <w:rPr>
          <w:sz w:val="28"/>
          <w:szCs w:val="28"/>
        </w:rPr>
      </w:pPr>
    </w:p>
    <w:tbl>
      <w:tblPr>
        <w:tblW w:w="7088" w:type="dxa"/>
        <w:tblInd w:w="108" w:type="dxa"/>
        <w:tblLayout w:type="fixed"/>
        <w:tblLook w:val="0000"/>
      </w:tblPr>
      <w:tblGrid>
        <w:gridCol w:w="4680"/>
        <w:gridCol w:w="2265"/>
        <w:gridCol w:w="143"/>
      </w:tblGrid>
      <w:tr w:rsidR="005B65E7" w:rsidRPr="004D2B84" w:rsidTr="002B69E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Содержание занятий</w:t>
            </w:r>
            <w:r w:rsidRPr="004D2B84">
              <w:rPr>
                <w:sz w:val="28"/>
                <w:szCs w:val="28"/>
              </w:rPr>
              <w:t xml:space="preserve"> </w:t>
            </w:r>
          </w:p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Год обучения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Спортивно-оздоровительный этап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2B69EC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 1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</w:tr>
      <w:tr w:rsidR="005B65E7" w:rsidRPr="004D2B84" w:rsidTr="002B69EC">
        <w:trPr>
          <w:gridAfter w:val="1"/>
          <w:wAfter w:w="143" w:type="dxa"/>
          <w:trHeight w:val="449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Количество учебных недель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36</w:t>
            </w:r>
          </w:p>
        </w:tc>
      </w:tr>
      <w:tr w:rsidR="005B65E7" w:rsidRPr="004D2B84" w:rsidTr="002B69EC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Теоретическая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4</w:t>
            </w:r>
          </w:p>
        </w:tc>
      </w:tr>
      <w:tr w:rsidR="005B65E7" w:rsidRPr="004D2B84" w:rsidTr="002B69EC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Практическая подготовка,</w:t>
            </w:r>
            <w:r w:rsidRPr="004D2B84">
              <w:rPr>
                <w:sz w:val="28"/>
                <w:szCs w:val="28"/>
              </w:rPr>
              <w:t xml:space="preserve"> из них: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12</w:t>
            </w:r>
          </w:p>
        </w:tc>
      </w:tr>
      <w:tr w:rsidR="005B65E7" w:rsidRPr="004D2B84" w:rsidTr="002B69EC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-  Общая  физическая подготовка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1</w:t>
            </w:r>
            <w:r w:rsidRPr="004D2B84">
              <w:rPr>
                <w:sz w:val="28"/>
                <w:szCs w:val="28"/>
              </w:rPr>
              <w:t>2</w:t>
            </w:r>
            <w:r w:rsidRPr="004D2B84">
              <w:rPr>
                <w:sz w:val="28"/>
                <w:szCs w:val="28"/>
                <w:lang w:val="de-DE"/>
              </w:rPr>
              <w:t>8</w:t>
            </w:r>
          </w:p>
        </w:tc>
      </w:tr>
      <w:tr w:rsidR="005B65E7" w:rsidRPr="004D2B84" w:rsidTr="002B69EC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 xml:space="preserve">- Специальная физическая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2</w:t>
            </w:r>
            <w:r w:rsidRPr="004D2B84">
              <w:rPr>
                <w:sz w:val="28"/>
                <w:szCs w:val="28"/>
              </w:rPr>
              <w:t>4</w:t>
            </w:r>
          </w:p>
        </w:tc>
      </w:tr>
      <w:tr w:rsidR="005B65E7" w:rsidRPr="004D2B84" w:rsidTr="002B69EC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D2B84">
              <w:rPr>
                <w:sz w:val="28"/>
                <w:szCs w:val="28"/>
              </w:rPr>
              <w:t xml:space="preserve"> Техническая  подготовка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jc w:val="center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</w:rPr>
              <w:t>60</w:t>
            </w:r>
          </w:p>
        </w:tc>
      </w:tr>
      <w:tr w:rsidR="005B65E7" w:rsidRPr="004D2B84" w:rsidTr="002B69EC">
        <w:trPr>
          <w:gridAfter w:val="1"/>
          <w:wAfter w:w="143" w:type="dxa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rPr>
                <w:sz w:val="28"/>
                <w:szCs w:val="28"/>
              </w:rPr>
            </w:pPr>
            <w:r w:rsidRPr="004D2B84">
              <w:rPr>
                <w:sz w:val="28"/>
                <w:szCs w:val="28"/>
                <w:lang w:val="de-DE"/>
              </w:rPr>
              <w:t>Общее количество часов в год</w:t>
            </w:r>
            <w:r w:rsidRPr="004D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65E7" w:rsidRPr="004D2B84" w:rsidRDefault="005B65E7" w:rsidP="002B69EC">
            <w:pPr>
              <w:pStyle w:val="NoSpacing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</w:tbl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rPr>
          <w:sz w:val="28"/>
          <w:szCs w:val="28"/>
        </w:r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  <w:sectPr w:rsidR="005B65E7" w:rsidSect="00401A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65E7" w:rsidRDefault="005B65E7" w:rsidP="004C787E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92548">
        <w:rPr>
          <w:b/>
          <w:sz w:val="28"/>
          <w:szCs w:val="28"/>
        </w:rPr>
        <w:t>риложение 3.</w:t>
      </w:r>
    </w:p>
    <w:p w:rsidR="005B65E7" w:rsidRPr="001D4381" w:rsidRDefault="005B65E7" w:rsidP="002B69EC">
      <w:pPr>
        <w:jc w:val="center"/>
        <w:rPr>
          <w:sz w:val="28"/>
          <w:szCs w:val="28"/>
        </w:rPr>
      </w:pPr>
      <w:r w:rsidRPr="001D4381">
        <w:rPr>
          <w:sz w:val="28"/>
          <w:szCs w:val="28"/>
        </w:rPr>
        <w:t>РАСПИСАНИЕ</w:t>
      </w:r>
    </w:p>
    <w:p w:rsidR="005B65E7" w:rsidRDefault="005B65E7" w:rsidP="002B69EC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учебных занятий МБ</w:t>
      </w:r>
      <w:r w:rsidRPr="001D4381">
        <w:rPr>
          <w:sz w:val="28"/>
          <w:szCs w:val="28"/>
        </w:rPr>
        <w:t>У ДО «Пряжинская районная детско-юношеская спортивная школа»</w:t>
      </w:r>
    </w:p>
    <w:p w:rsidR="005B65E7" w:rsidRDefault="005B65E7" w:rsidP="002B69E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2020-2021 учебный год</w:t>
      </w:r>
    </w:p>
    <w:p w:rsidR="005B65E7" w:rsidRDefault="005B65E7" w:rsidP="002B69EC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1E0"/>
      </w:tblPr>
      <w:tblGrid>
        <w:gridCol w:w="751"/>
        <w:gridCol w:w="2187"/>
        <w:gridCol w:w="1310"/>
        <w:gridCol w:w="1620"/>
        <w:gridCol w:w="1440"/>
        <w:gridCol w:w="1565"/>
        <w:gridCol w:w="1384"/>
        <w:gridCol w:w="1410"/>
        <w:gridCol w:w="1401"/>
        <w:gridCol w:w="859"/>
        <w:gridCol w:w="859"/>
      </w:tblGrid>
      <w:tr w:rsidR="005B65E7" w:rsidRPr="0088780A" w:rsidTr="002B69EC">
        <w:tc>
          <w:tcPr>
            <w:tcW w:w="751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187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ФИО тренера,</w:t>
            </w:r>
          </w:p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филиал</w:t>
            </w:r>
          </w:p>
        </w:tc>
        <w:tc>
          <w:tcPr>
            <w:tcW w:w="1310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Учебная группа</w:t>
            </w:r>
          </w:p>
        </w:tc>
        <w:tc>
          <w:tcPr>
            <w:tcW w:w="1620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Понедельник</w:t>
            </w:r>
          </w:p>
        </w:tc>
        <w:tc>
          <w:tcPr>
            <w:tcW w:w="1440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Вторник</w:t>
            </w:r>
          </w:p>
        </w:tc>
        <w:tc>
          <w:tcPr>
            <w:tcW w:w="1565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Среда</w:t>
            </w:r>
          </w:p>
        </w:tc>
        <w:tc>
          <w:tcPr>
            <w:tcW w:w="1384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Четверг</w:t>
            </w:r>
          </w:p>
        </w:tc>
        <w:tc>
          <w:tcPr>
            <w:tcW w:w="1410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Пятница</w:t>
            </w:r>
          </w:p>
        </w:tc>
        <w:tc>
          <w:tcPr>
            <w:tcW w:w="1401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Суббота</w:t>
            </w:r>
          </w:p>
        </w:tc>
        <w:tc>
          <w:tcPr>
            <w:tcW w:w="859" w:type="dxa"/>
          </w:tcPr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 w:rsidRPr="0088780A">
              <w:rPr>
                <w:sz w:val="20"/>
                <w:szCs w:val="20"/>
              </w:rPr>
              <w:t>Воскресенье</w:t>
            </w:r>
          </w:p>
          <w:p w:rsidR="005B65E7" w:rsidRPr="008B5A1F" w:rsidRDefault="005B65E7" w:rsidP="002B69EC">
            <w:pPr>
              <w:jc w:val="right"/>
            </w:pPr>
          </w:p>
        </w:tc>
        <w:tc>
          <w:tcPr>
            <w:tcW w:w="859" w:type="dxa"/>
          </w:tcPr>
          <w:p w:rsidR="005B65E7" w:rsidRDefault="005B65E7" w:rsidP="002B6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Час. </w:t>
            </w:r>
          </w:p>
          <w:p w:rsidR="005B65E7" w:rsidRPr="0088780A" w:rsidRDefault="005B65E7" w:rsidP="002B6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нед.</w:t>
            </w:r>
          </w:p>
        </w:tc>
      </w:tr>
      <w:tr w:rsidR="005B65E7" w:rsidRPr="008B5A1F" w:rsidTr="002B69EC">
        <w:trPr>
          <w:trHeight w:val="90"/>
        </w:trPr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>
              <w:t>Кононов В.Я.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3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15.00-17.15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15.00-17.15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15.00-17.15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 w:rsidRPr="008B5A1F">
              <w:t>10.00-12.15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12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>
              <w:t>Пряжа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4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17.15-19.30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17.15-19.30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>
              <w:t>15.00-16.30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17.15-19.30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 w:rsidRPr="008B5A1F">
              <w:t>12.</w:t>
            </w:r>
            <w:r>
              <w:t>15-14</w:t>
            </w:r>
            <w:r w:rsidRPr="008B5A1F">
              <w:t>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14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 w:rsidRPr="008B5A1F">
              <w:t>2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Вайникка С.П.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НП-</w:t>
            </w:r>
            <w:r>
              <w:t>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>
              <w:t>11.0</w:t>
            </w:r>
            <w:r w:rsidRPr="008B5A1F">
              <w:t>0-12.</w:t>
            </w:r>
            <w:r>
              <w:t>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8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Пряжа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3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Default="005B65E7" w:rsidP="002B69EC">
            <w:pPr>
              <w:jc w:val="center"/>
            </w:pPr>
            <w:r>
              <w:t>16.30-18.45</w:t>
            </w:r>
          </w:p>
        </w:tc>
        <w:tc>
          <w:tcPr>
            <w:tcW w:w="1565" w:type="dxa"/>
          </w:tcPr>
          <w:p w:rsidR="005B65E7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Default="005B65E7" w:rsidP="002B69EC">
            <w:pPr>
              <w:jc w:val="center"/>
            </w:pPr>
            <w:r>
              <w:t>16.30-18.45</w:t>
            </w:r>
          </w:p>
        </w:tc>
        <w:tc>
          <w:tcPr>
            <w:tcW w:w="1410" w:type="dxa"/>
          </w:tcPr>
          <w:p w:rsidR="005B65E7" w:rsidRDefault="005B65E7" w:rsidP="002B69EC">
            <w:pPr>
              <w:jc w:val="center"/>
            </w:pPr>
            <w:r>
              <w:t>18.00-20.15</w:t>
            </w:r>
          </w:p>
        </w:tc>
        <w:tc>
          <w:tcPr>
            <w:tcW w:w="1401" w:type="dxa"/>
          </w:tcPr>
          <w:p w:rsidR="005B65E7" w:rsidRDefault="005B65E7" w:rsidP="002B69EC">
            <w:pPr>
              <w:jc w:val="center"/>
            </w:pPr>
            <w:r>
              <w:t>12.00-14.15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12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 w:rsidRPr="008B5A1F">
              <w:t>3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Жулай Н.В.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3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</w:t>
            </w:r>
            <w:r>
              <w:t>00-17.3</w:t>
            </w:r>
            <w:r w:rsidRPr="008B5A1F">
              <w:t>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</w:t>
            </w:r>
            <w:r>
              <w:t>00-17.3</w:t>
            </w:r>
            <w:r w:rsidRPr="008B5A1F">
              <w:t>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</w:t>
            </w:r>
            <w:r>
              <w:t>00-17.3</w:t>
            </w:r>
            <w:r w:rsidRPr="008B5A1F">
              <w:t>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</w:t>
            </w:r>
            <w:r>
              <w:t>00-17.3</w:t>
            </w:r>
            <w:r w:rsidRPr="008B5A1F">
              <w:t>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</w:t>
            </w:r>
            <w:r>
              <w:t>00-17.3</w:t>
            </w:r>
            <w:r w:rsidRPr="008B5A1F">
              <w:t>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>
              <w:t>11.00-12.30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12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Ведлозеро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5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17.</w:t>
            </w:r>
            <w:r>
              <w:t>3</w:t>
            </w:r>
            <w:r w:rsidRPr="008B5A1F">
              <w:t>0-1</w:t>
            </w:r>
            <w:r>
              <w:t>9</w:t>
            </w:r>
            <w:r w:rsidRPr="008B5A1F">
              <w:t>.</w:t>
            </w:r>
            <w:r>
              <w:t>45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17.</w:t>
            </w:r>
            <w:r>
              <w:t>3</w:t>
            </w:r>
            <w:r w:rsidRPr="008B5A1F">
              <w:t>0-1</w:t>
            </w:r>
            <w:r>
              <w:t>9</w:t>
            </w:r>
            <w:r w:rsidRPr="008B5A1F">
              <w:t>.</w:t>
            </w:r>
            <w:r>
              <w:t>45</w:t>
            </w:r>
          </w:p>
        </w:tc>
        <w:tc>
          <w:tcPr>
            <w:tcW w:w="1565" w:type="dxa"/>
          </w:tcPr>
          <w:p w:rsidR="005B65E7" w:rsidRPr="008B5A1F" w:rsidRDefault="005B65E7" w:rsidP="002B69EC">
            <w:r w:rsidRPr="008B5A1F">
              <w:t xml:space="preserve">   17.</w:t>
            </w:r>
            <w:r>
              <w:t>3</w:t>
            </w:r>
            <w:r w:rsidRPr="008B5A1F">
              <w:t>0-1</w:t>
            </w:r>
            <w:r>
              <w:t>9</w:t>
            </w:r>
            <w:r w:rsidRPr="008B5A1F">
              <w:t>.</w:t>
            </w:r>
            <w:r>
              <w:t>45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17.</w:t>
            </w:r>
            <w:r>
              <w:t>3</w:t>
            </w:r>
            <w:r w:rsidRPr="008B5A1F">
              <w:t>0-1</w:t>
            </w:r>
            <w:r>
              <w:t>9</w:t>
            </w:r>
            <w:r w:rsidRPr="008B5A1F">
              <w:t>.</w:t>
            </w:r>
            <w:r>
              <w:t>45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17.</w:t>
            </w:r>
            <w:r>
              <w:t>3</w:t>
            </w:r>
            <w:r w:rsidRPr="008B5A1F">
              <w:t>0-1</w:t>
            </w:r>
            <w:r>
              <w:t>9</w:t>
            </w:r>
            <w:r w:rsidRPr="008B5A1F">
              <w:t>.</w:t>
            </w:r>
            <w:r>
              <w:t>45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15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>
              <w:t>НП-1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>
              <w:t>14.30-16</w:t>
            </w:r>
            <w:r w:rsidRPr="008B5A1F">
              <w:t>.00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>
              <w:t>14.30-16</w:t>
            </w:r>
            <w:r w:rsidRPr="008B5A1F">
              <w:t>.00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>
              <w:t>14.30-16</w:t>
            </w:r>
            <w:r w:rsidRPr="008B5A1F">
              <w:t>.00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 w:rsidRPr="008B5A1F">
              <w:t>4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Уччиев С.Н.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>
              <w:t>ТЭ</w:t>
            </w:r>
            <w:r w:rsidRPr="008B5A1F">
              <w:t>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.30-1</w:t>
            </w:r>
            <w:r>
              <w:t>6</w:t>
            </w:r>
            <w:r w:rsidRPr="008B5A1F">
              <w:t>.00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.30-1</w:t>
            </w:r>
            <w:r>
              <w:t>6</w:t>
            </w:r>
            <w:r w:rsidRPr="008B5A1F">
              <w:t>.00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.30-1</w:t>
            </w:r>
            <w:r>
              <w:t>6</w:t>
            </w:r>
            <w:r w:rsidRPr="008B5A1F">
              <w:t>.00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.30-1</w:t>
            </w:r>
            <w:r>
              <w:t>6</w:t>
            </w:r>
            <w:r w:rsidRPr="008B5A1F">
              <w:t>.00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.30-1</w:t>
            </w:r>
            <w:r>
              <w:t>6</w:t>
            </w:r>
            <w:r w:rsidRPr="008B5A1F">
              <w:t>.00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10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Ведлозеро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3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.00-1</w:t>
            </w:r>
            <w:r>
              <w:t>7</w:t>
            </w:r>
            <w:r w:rsidRPr="008B5A1F">
              <w:t>.30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.00-1</w:t>
            </w:r>
            <w:r>
              <w:t>7</w:t>
            </w:r>
            <w:r w:rsidRPr="008B5A1F">
              <w:t>.30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.00-1</w:t>
            </w:r>
            <w:r>
              <w:t>7</w:t>
            </w:r>
            <w:r w:rsidRPr="008B5A1F">
              <w:t>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.00-1</w:t>
            </w:r>
            <w:r>
              <w:t>7</w:t>
            </w:r>
            <w:r w:rsidRPr="008B5A1F">
              <w:t>.30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6</w:t>
            </w:r>
            <w:r w:rsidRPr="008B5A1F">
              <w:t>.00-1</w:t>
            </w:r>
            <w:r>
              <w:t>7</w:t>
            </w:r>
            <w:r w:rsidRPr="008B5A1F">
              <w:t>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 w:rsidRPr="008B5A1F">
              <w:t>16.00-17.30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12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5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7</w:t>
            </w:r>
            <w:r w:rsidRPr="008B5A1F">
              <w:t>.</w:t>
            </w:r>
            <w:r>
              <w:t>30-19</w:t>
            </w:r>
            <w:r w:rsidRPr="008B5A1F">
              <w:t>.</w:t>
            </w:r>
            <w:r>
              <w:t>45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7</w:t>
            </w:r>
            <w:r w:rsidRPr="008B5A1F">
              <w:t>.</w:t>
            </w:r>
            <w:r>
              <w:t>30-19</w:t>
            </w:r>
            <w:r w:rsidRPr="008B5A1F">
              <w:t>.</w:t>
            </w:r>
            <w:r>
              <w:t>45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7</w:t>
            </w:r>
            <w:r w:rsidRPr="008B5A1F">
              <w:t>.</w:t>
            </w:r>
            <w:r>
              <w:t>30-19</w:t>
            </w:r>
            <w:r w:rsidRPr="008B5A1F">
              <w:t>.</w:t>
            </w:r>
            <w:r>
              <w:t>45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7</w:t>
            </w:r>
            <w:r w:rsidRPr="008B5A1F">
              <w:t>.</w:t>
            </w:r>
            <w:r>
              <w:t>30-19</w:t>
            </w:r>
            <w:r w:rsidRPr="008B5A1F">
              <w:t>.</w:t>
            </w:r>
            <w:r>
              <w:t>45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7</w:t>
            </w:r>
            <w:r w:rsidRPr="008B5A1F">
              <w:t>.</w:t>
            </w:r>
            <w:r>
              <w:t>30-19</w:t>
            </w:r>
            <w:r w:rsidRPr="008B5A1F">
              <w:t>.</w:t>
            </w:r>
            <w:r>
              <w:t>45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15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 w:rsidRPr="008B5A1F">
              <w:t>5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Чучков В.Ф.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>
              <w:t>ТЭ</w:t>
            </w:r>
            <w:r w:rsidRPr="008B5A1F">
              <w:t>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5.00-16.3</w:t>
            </w:r>
            <w:r w:rsidRPr="008B5A1F">
              <w:t>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5.00-16.3</w:t>
            </w:r>
            <w:r w:rsidRPr="008B5A1F">
              <w:t>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5.00-16.3</w:t>
            </w:r>
            <w:r w:rsidRPr="008B5A1F">
              <w:t>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5.00-16.3</w:t>
            </w:r>
            <w:r w:rsidRPr="008B5A1F">
              <w:t>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 w:rsidRPr="008B5A1F">
              <w:t>10.00-11.30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10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Чална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>
              <w:t>16.30-18.0</w:t>
            </w:r>
            <w:r w:rsidRPr="008B5A1F">
              <w:t>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>
              <w:t>16.30-18.0</w:t>
            </w:r>
            <w:r w:rsidRPr="008B5A1F">
              <w:t>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>
              <w:t>16.30-18.0</w:t>
            </w:r>
            <w:r w:rsidRPr="008B5A1F">
              <w:t>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>
              <w:t>16.30-18.0</w:t>
            </w:r>
            <w:r w:rsidRPr="008B5A1F">
              <w:t>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>
              <w:t>11.3</w:t>
            </w:r>
            <w:r w:rsidRPr="008B5A1F">
              <w:t>0-1</w:t>
            </w:r>
            <w:r>
              <w:t>3.0</w:t>
            </w:r>
            <w:r w:rsidRPr="008B5A1F">
              <w:t>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10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ТЭ-</w:t>
            </w:r>
            <w:r>
              <w:t>5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8.00-20.1</w:t>
            </w:r>
            <w:r w:rsidRPr="008B5A1F">
              <w:t>5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8.00-20.1</w:t>
            </w:r>
            <w:r w:rsidRPr="008B5A1F">
              <w:t>5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8.00-20.1</w:t>
            </w:r>
            <w:r w:rsidRPr="008B5A1F">
              <w:t>5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8.00-20.1</w:t>
            </w:r>
            <w:r w:rsidRPr="008B5A1F">
              <w:t>5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3.0</w:t>
            </w:r>
            <w:r w:rsidRPr="008B5A1F">
              <w:t>0-1</w:t>
            </w:r>
            <w:r>
              <w:t>5.1</w:t>
            </w:r>
            <w:r w:rsidRPr="008B5A1F">
              <w:t>5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15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Мяттонен В.А.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17.00-18.30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17.00-18.30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17.00-18.30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Эссойла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18.30-20.00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18.30-20.00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18.30-20.00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7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Зайцев В.И.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17.00-18.30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17.00-18.30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17.00-18.30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Эссойла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18.30-20.00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18.30-20.00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18.30-20.00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8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Воронова И.С.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Эссойла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9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Кириллов А.В.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14.00-15.30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14.00-15.30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14.00-15.30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Ведлозеро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10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>
              <w:t>Шаньгина Ю.О.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>
              <w:t>17.00-18.30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>
              <w:t>16.00-17.30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>
              <w:t>14</w:t>
            </w:r>
            <w:r w:rsidRPr="008B5A1F">
              <w:t>.00-1</w:t>
            </w:r>
            <w:r>
              <w:t>5</w:t>
            </w:r>
            <w:r w:rsidRPr="008B5A1F">
              <w:t>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Чална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11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>
              <w:t>Иванов А.В.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</w:t>
            </w:r>
            <w:r>
              <w:t>00-15.3</w:t>
            </w:r>
            <w:r w:rsidRPr="008B5A1F">
              <w:t>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</w:t>
            </w:r>
            <w:r>
              <w:t>00-15.3</w:t>
            </w:r>
            <w:r w:rsidRPr="008B5A1F">
              <w:t>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</w:t>
            </w:r>
            <w:r>
              <w:t>4</w:t>
            </w:r>
            <w:r w:rsidRPr="008B5A1F">
              <w:t>.</w:t>
            </w:r>
            <w:r>
              <w:t>00-15.3</w:t>
            </w:r>
            <w:r w:rsidRPr="008B5A1F">
              <w:t>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>
              <w:t>Эссойла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>
              <w:t>15.30-17.00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>
              <w:t>15.30-17.00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>
              <w:t>15.30-17.00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12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Федотова Н.В.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18.00-19.30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18.00-19.30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 w:rsidRPr="008B5A1F">
              <w:t>12.00-13.30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Пряжа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13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Нестерова Л.А.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Святозеро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14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Воронов А.Ю.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15.15-16.45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 w:rsidRPr="008B5A1F">
              <w:t>15.15-16.45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 w:rsidRPr="008B5A1F">
              <w:t>15.15-16.45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Пряжа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  <w:r w:rsidRPr="008B5A1F">
              <w:t>16.45-18.15</w:t>
            </w: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  <w:r w:rsidRPr="008B5A1F">
              <w:t>18.00-19.30</w:t>
            </w: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  <w:r w:rsidRPr="008B5A1F">
              <w:t>15.00-16.30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15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Цыза С.Г.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>
              <w:t>14</w:t>
            </w:r>
            <w:r w:rsidRPr="008B5A1F">
              <w:t>.</w:t>
            </w:r>
            <w:r>
              <w:t>0</w:t>
            </w:r>
            <w:r w:rsidRPr="008B5A1F">
              <w:t>0-1</w:t>
            </w:r>
            <w:r>
              <w:t>5.30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>
              <w:t>14</w:t>
            </w:r>
            <w:r w:rsidRPr="008B5A1F">
              <w:t>.</w:t>
            </w:r>
            <w:r>
              <w:t>0</w:t>
            </w:r>
            <w:r w:rsidRPr="008B5A1F">
              <w:t>0-1</w:t>
            </w:r>
            <w:r>
              <w:t>5.30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>
              <w:t>14</w:t>
            </w:r>
            <w:r w:rsidRPr="008B5A1F">
              <w:t>.</w:t>
            </w:r>
            <w:r>
              <w:t>0</w:t>
            </w:r>
            <w:r w:rsidRPr="008B5A1F">
              <w:t>0-1</w:t>
            </w:r>
            <w:r>
              <w:t>5.30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 w:rsidRPr="008B5A1F">
              <w:t>Чална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>
              <w:t>15.30-17.00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>
              <w:t>15.30-17.00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  <w:r>
              <w:t>15.30-17.00</w:t>
            </w: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  <w:r>
              <w:t>16</w:t>
            </w: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>
              <w:t>Лукин Г.В.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СО-1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>
              <w:t>15.30-17</w:t>
            </w:r>
            <w:r w:rsidRPr="008B5A1F">
              <w:t>.00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>
              <w:t>15.30-17</w:t>
            </w:r>
            <w:r w:rsidRPr="008B5A1F">
              <w:t>.00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15.30-17</w:t>
            </w:r>
            <w:r w:rsidRPr="008B5A1F">
              <w:t>.00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  <w:tr w:rsidR="005B65E7" w:rsidRPr="008B5A1F" w:rsidTr="002B69EC">
        <w:tc>
          <w:tcPr>
            <w:tcW w:w="75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2187" w:type="dxa"/>
          </w:tcPr>
          <w:p w:rsidR="005B65E7" w:rsidRPr="008B5A1F" w:rsidRDefault="005B65E7" w:rsidP="002B69EC">
            <w:pPr>
              <w:jc w:val="center"/>
            </w:pPr>
            <w:r>
              <w:t>Эссойла</w:t>
            </w:r>
          </w:p>
        </w:tc>
        <w:tc>
          <w:tcPr>
            <w:tcW w:w="1310" w:type="dxa"/>
          </w:tcPr>
          <w:p w:rsidR="005B65E7" w:rsidRPr="008B5A1F" w:rsidRDefault="005B65E7" w:rsidP="002B69EC">
            <w:pPr>
              <w:jc w:val="center"/>
            </w:pPr>
            <w:r w:rsidRPr="008B5A1F">
              <w:t>СО-2</w:t>
            </w:r>
          </w:p>
        </w:tc>
        <w:tc>
          <w:tcPr>
            <w:tcW w:w="162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40" w:type="dxa"/>
          </w:tcPr>
          <w:p w:rsidR="005B65E7" w:rsidRPr="008B5A1F" w:rsidRDefault="005B65E7" w:rsidP="002B69EC">
            <w:pPr>
              <w:jc w:val="center"/>
            </w:pPr>
            <w:r>
              <w:t>17.00-18.30</w:t>
            </w:r>
          </w:p>
        </w:tc>
        <w:tc>
          <w:tcPr>
            <w:tcW w:w="1565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384" w:type="dxa"/>
          </w:tcPr>
          <w:p w:rsidR="005B65E7" w:rsidRPr="008B5A1F" w:rsidRDefault="005B65E7" w:rsidP="002B69EC">
            <w:pPr>
              <w:jc w:val="center"/>
            </w:pPr>
            <w:r>
              <w:t>17.00-18.30</w:t>
            </w:r>
          </w:p>
        </w:tc>
        <w:tc>
          <w:tcPr>
            <w:tcW w:w="1410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1401" w:type="dxa"/>
          </w:tcPr>
          <w:p w:rsidR="005B65E7" w:rsidRPr="008B5A1F" w:rsidRDefault="005B65E7" w:rsidP="002B69EC">
            <w:pPr>
              <w:jc w:val="center"/>
            </w:pP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17.00-18.30</w:t>
            </w:r>
          </w:p>
        </w:tc>
        <w:tc>
          <w:tcPr>
            <w:tcW w:w="859" w:type="dxa"/>
          </w:tcPr>
          <w:p w:rsidR="005B65E7" w:rsidRPr="008B5A1F" w:rsidRDefault="005B65E7" w:rsidP="002B69EC">
            <w:pPr>
              <w:jc w:val="center"/>
            </w:pPr>
            <w:r>
              <w:t>6</w:t>
            </w:r>
          </w:p>
        </w:tc>
      </w:tr>
    </w:tbl>
    <w:p w:rsidR="005B65E7" w:rsidRPr="008B5A1F" w:rsidRDefault="005B65E7" w:rsidP="002B69EC"/>
    <w:p w:rsidR="005B65E7" w:rsidRDefault="005B65E7" w:rsidP="00A92548">
      <w:pPr>
        <w:pStyle w:val="NoSpacing"/>
        <w:rPr>
          <w:b/>
          <w:sz w:val="28"/>
          <w:szCs w:val="28"/>
        </w:rPr>
        <w:sectPr w:rsidR="005B65E7" w:rsidSect="00A9254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65E7" w:rsidRDefault="005B65E7" w:rsidP="00854655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4</w:t>
      </w:r>
    </w:p>
    <w:p w:rsidR="005B65E7" w:rsidRDefault="005B65E7" w:rsidP="00EE3D3F">
      <w:pPr>
        <w:pStyle w:val="NormalWeb"/>
        <w:spacing w:after="0" w:afterAutospacing="0"/>
        <w:jc w:val="center"/>
        <w:rPr>
          <w:b/>
        </w:rPr>
      </w:pPr>
      <w:r w:rsidRPr="004E1DD2">
        <w:rPr>
          <w:b/>
        </w:rPr>
        <w:t>ПОЛОЖЕНИЕ</w:t>
      </w:r>
    </w:p>
    <w:p w:rsidR="005B65E7" w:rsidRPr="00EE3D3F" w:rsidRDefault="005B65E7" w:rsidP="00EE3D3F">
      <w:pPr>
        <w:pStyle w:val="NormalWeb"/>
        <w:spacing w:after="0" w:afterAutospacing="0"/>
        <w:jc w:val="center"/>
        <w:rPr>
          <w:b/>
        </w:rPr>
      </w:pPr>
      <w:r>
        <w:rPr>
          <w:b/>
          <w:bCs/>
        </w:rPr>
        <w:t>о правилах приёма, перевода, отчисления и восстановления</w:t>
      </w:r>
      <w:r>
        <w:t xml:space="preserve"> </w:t>
      </w:r>
      <w:r>
        <w:rPr>
          <w:b/>
          <w:bCs/>
        </w:rPr>
        <w:t>обучающихся МБУ ДО «Пряжинская районная ДЮСШ»,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</w:p>
    <w:p w:rsidR="005B65E7" w:rsidRDefault="005B65E7" w:rsidP="00EE3D3F">
      <w:pPr>
        <w:pStyle w:val="NormalWeb"/>
        <w:spacing w:after="0" w:afterAutospacing="0"/>
        <w:jc w:val="center"/>
      </w:pPr>
      <w:r>
        <w:rPr>
          <w:b/>
          <w:bCs/>
        </w:rPr>
        <w:t>1.Общие положения</w:t>
      </w:r>
    </w:p>
    <w:p w:rsidR="005B65E7" w:rsidRDefault="005B65E7" w:rsidP="00EE3D3F">
      <w:pPr>
        <w:pStyle w:val="NormalWeb"/>
        <w:spacing w:before="0" w:beforeAutospacing="0" w:after="0" w:afterAutospacing="0" w:line="240" w:lineRule="atLeast"/>
        <w:jc w:val="both"/>
      </w:pPr>
      <w:r>
        <w:t>1.1 Правила приёма, перевода, отчисления и восстановления обучающихся МБУ ДО «Пряжинская районная ДЮСШ» (далее — Учреждение) разработаны в соответствии с Законом РФ от 29.12.2012 № 273-ФЗ «Об образовании в Российской Федерации», Законом РФ от 04.12.2007 № 329-ФЗ «О физической культуре и спорте в Российской Федерации», нормативными правовыми актами Министерства спорта РФ, федеральными стандартами спортивной подготовки по соответствующим видам спорта, приказом Министерства спорта РФ от 12.09.2013 № 731 «Об утверждении Порядка приема на обучение по дополнительным предпрофессиональным программам в области физической культуры и спорта», приказом Министерства спорта РФ от 27.12.2013 № 1125 «Об утверждении особенностей организации и осуществлении образовательной, тренировочной и методической деятельности в области физической культуры и спорта», приказом Министерства спорта РФ от 15.11.2018 №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программам», приказом Минобрнауки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программам», письмом Министерства спорта Российской Федерации от 30 июля 2013 года №ЮН-04-10/4409 «О переходе детско-юношеских спортивных школ на реализацию дополнительных образовательных программ в области физической культуры и спорта», приказом Министерства по делам молодежи, физической культуре и спорту Республики Карелия от 13.08.2015 № 293 «Об утверждении Методических рекомендаций по осуществлению деятельности организаций, реализующих образовательные программы, программы спортивной подготовки в области физической культуры и спорта», Уставом МБУ ДО «Пряжинская районная ДЮСШ».</w:t>
      </w:r>
    </w:p>
    <w:p w:rsidR="005B65E7" w:rsidRDefault="005B65E7" w:rsidP="00EE3D3F">
      <w:pPr>
        <w:pStyle w:val="NormalWeb"/>
        <w:spacing w:before="0" w:beforeAutospacing="0" w:after="0" w:afterAutospacing="0" w:line="240" w:lineRule="atLeast"/>
        <w:jc w:val="both"/>
      </w:pPr>
      <w:r>
        <w:t>1.2. Учреждение реализует дополнительные общеобразовательные программы (общеразвивающие и предпрофессиональные) физкультурно-спортивной направленности по видам спорта: вольная борьба, футбол, лыжные гонки, баскетбол, самбо, волейбол, флорбол.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1.3.  Контингент обучающихся на бюджетной основе за счет средств муниципального бюджета определяется учредителем в соответствии с муниципальным заданием на оказание муниципальных услуг.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1.4. Учреждение вправе оказывать платные образовательные услуги в соответствии с «Положением об оказании платных услуг, предоставляемых Муниципальным бюджетным учреждением дополнительного образования «Пряжинская районная детско-юношеская спортивная школа».</w:t>
      </w:r>
    </w:p>
    <w:p w:rsidR="005B65E7" w:rsidRDefault="005B65E7" w:rsidP="00EE3D3F">
      <w:pPr>
        <w:pStyle w:val="NormalWeb"/>
        <w:spacing w:before="0" w:beforeAutospacing="0" w:after="0" w:afterAutospacing="0"/>
      </w:pPr>
      <w:r>
        <w:t>1.5.  Учебный год в Учреждении начинается 01 сентября.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 xml:space="preserve">1.6.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 Образование носит светский характер. Обучение и воспитание в Учреждении ведётся на государственном языке Российской Федерации. </w:t>
      </w:r>
    </w:p>
    <w:p w:rsidR="005B65E7" w:rsidRDefault="005B65E7" w:rsidP="00EE3D3F">
      <w:pPr>
        <w:pStyle w:val="NormalWeb"/>
        <w:spacing w:before="0" w:beforeAutospacing="0" w:after="0" w:afterAutospacing="0"/>
      </w:pPr>
      <w:r>
        <w:t>1.7. Наполняемость групп и объем тренировочной нагрузки в неделю составляет:</w:t>
      </w:r>
    </w:p>
    <w:tbl>
      <w:tblPr>
        <w:tblW w:w="964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04"/>
        <w:gridCol w:w="1845"/>
        <w:gridCol w:w="2340"/>
        <w:gridCol w:w="1726"/>
        <w:gridCol w:w="2130"/>
      </w:tblGrid>
      <w:tr w:rsidR="005B65E7" w:rsidTr="00277222">
        <w:trPr>
          <w:tblCellSpacing w:w="0" w:type="dxa"/>
        </w:trPr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Этап подготовки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Период обучения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Минимальная наполняемость группы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Максимальная наполняемость группы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Объем учебно-тренировочной нагрузки (часов) в неделю,</w:t>
            </w:r>
            <w:r>
              <w:t xml:space="preserve"> </w:t>
            </w:r>
            <w:r>
              <w:rPr>
                <w:sz w:val="20"/>
                <w:szCs w:val="20"/>
              </w:rPr>
              <w:t>в год</w:t>
            </w:r>
          </w:p>
        </w:tc>
      </w:tr>
      <w:tr w:rsidR="005B65E7" w:rsidTr="00277222">
        <w:trPr>
          <w:tblCellSpacing w:w="0" w:type="dxa"/>
        </w:trPr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Спортивно-оздоровительный</w:t>
            </w:r>
          </w:p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(далее - СО)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Весь период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6 час.,</w:t>
            </w:r>
          </w:p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36 недель</w:t>
            </w:r>
          </w:p>
        </w:tc>
      </w:tr>
      <w:tr w:rsidR="005B65E7" w:rsidTr="00277222">
        <w:trPr>
          <w:tblCellSpacing w:w="0" w:type="dxa"/>
        </w:trPr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Начальной подготовки</w:t>
            </w:r>
          </w:p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(далее - НП)</w:t>
            </w:r>
          </w:p>
        </w:tc>
        <w:tc>
          <w:tcPr>
            <w:tcW w:w="80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tbl>
            <w:tblPr>
              <w:tblW w:w="7928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793"/>
              <w:gridCol w:w="2405"/>
              <w:gridCol w:w="1701"/>
              <w:gridCol w:w="2029"/>
            </w:tblGrid>
            <w:tr w:rsidR="005B65E7" w:rsidTr="00277222">
              <w:trPr>
                <w:tblCellSpacing w:w="0" w:type="dxa"/>
              </w:trPr>
              <w:tc>
                <w:tcPr>
                  <w:tcW w:w="1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Первый год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</w:p>
              </w:tc>
              <w:tc>
                <w:tcPr>
                  <w:tcW w:w="2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0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6 час.,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43 недели</w:t>
                  </w:r>
                </w:p>
              </w:tc>
            </w:tr>
            <w:tr w:rsidR="005B65E7" w:rsidTr="00277222">
              <w:trPr>
                <w:tblCellSpacing w:w="0" w:type="dxa"/>
              </w:trPr>
              <w:tc>
                <w:tcPr>
                  <w:tcW w:w="1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Второй год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</w:p>
              </w:tc>
              <w:tc>
                <w:tcPr>
                  <w:tcW w:w="2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8 час.,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43 недели</w:t>
                  </w:r>
                </w:p>
              </w:tc>
            </w:tr>
          </w:tbl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5B65E7" w:rsidTr="00277222">
        <w:trPr>
          <w:tblCellSpacing w:w="0" w:type="dxa"/>
        </w:trPr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Тренировочный этап спортивной специализации (далее — ТЭ):</w:t>
            </w:r>
          </w:p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0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tbl>
            <w:tblPr>
              <w:tblW w:w="7928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790"/>
              <w:gridCol w:w="2416"/>
              <w:gridCol w:w="1697"/>
              <w:gridCol w:w="2025"/>
            </w:tblGrid>
            <w:tr w:rsidR="005B65E7" w:rsidTr="00277222">
              <w:trPr>
                <w:trHeight w:val="810"/>
                <w:tblCellSpacing w:w="0" w:type="dxa"/>
              </w:trPr>
              <w:tc>
                <w:tcPr>
                  <w:tcW w:w="17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Первый год</w:t>
                  </w:r>
                </w:p>
              </w:tc>
              <w:tc>
                <w:tcPr>
                  <w:tcW w:w="2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Вольная борьба - 12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Футбол - 12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Лыжные гонки -12</w:t>
                  </w:r>
                </w:p>
                <w:p w:rsidR="005B65E7" w:rsidRPr="00876066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10 час.,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43 недели</w:t>
                  </w:r>
                </w:p>
              </w:tc>
            </w:tr>
            <w:tr w:rsidR="005B65E7" w:rsidTr="00277222">
              <w:trPr>
                <w:trHeight w:val="675"/>
                <w:tblCellSpacing w:w="0" w:type="dxa"/>
              </w:trPr>
              <w:tc>
                <w:tcPr>
                  <w:tcW w:w="17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Второй год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</w:p>
              </w:tc>
              <w:tc>
                <w:tcPr>
                  <w:tcW w:w="2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Вольная борьба - 12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Футбол - 12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Лыжные гонки – 12 </w:t>
                  </w:r>
                </w:p>
              </w:tc>
              <w:tc>
                <w:tcPr>
                  <w:tcW w:w="16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10 час.,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43 недели</w:t>
                  </w:r>
                </w:p>
              </w:tc>
            </w:tr>
            <w:tr w:rsidR="005B65E7" w:rsidTr="00277222">
              <w:trPr>
                <w:tblCellSpacing w:w="0" w:type="dxa"/>
              </w:trPr>
              <w:tc>
                <w:tcPr>
                  <w:tcW w:w="17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Третий год</w:t>
                  </w:r>
                </w:p>
              </w:tc>
              <w:tc>
                <w:tcPr>
                  <w:tcW w:w="2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Вольная борьба - 10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Футбол - 12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Лыжные гонки -10 </w:t>
                  </w:r>
                </w:p>
              </w:tc>
              <w:tc>
                <w:tcPr>
                  <w:tcW w:w="16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12 час.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43 недели</w:t>
                  </w:r>
                </w:p>
              </w:tc>
            </w:tr>
            <w:tr w:rsidR="005B65E7" w:rsidTr="00277222">
              <w:trPr>
                <w:tblCellSpacing w:w="0" w:type="dxa"/>
              </w:trPr>
              <w:tc>
                <w:tcPr>
                  <w:tcW w:w="17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Четвертый год</w:t>
                  </w:r>
                </w:p>
              </w:tc>
              <w:tc>
                <w:tcPr>
                  <w:tcW w:w="2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Вольная борьба - 9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Футбол - 11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Лыжные гонки -9 </w:t>
                  </w:r>
                </w:p>
              </w:tc>
              <w:tc>
                <w:tcPr>
                  <w:tcW w:w="16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14 час.,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43 недели</w:t>
                  </w:r>
                </w:p>
              </w:tc>
            </w:tr>
            <w:tr w:rsidR="005B65E7" w:rsidTr="00277222">
              <w:trPr>
                <w:tblCellSpacing w:w="0" w:type="dxa"/>
              </w:trPr>
              <w:tc>
                <w:tcPr>
                  <w:tcW w:w="17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Пятый год</w:t>
                  </w:r>
                </w:p>
              </w:tc>
              <w:tc>
                <w:tcPr>
                  <w:tcW w:w="2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Вольная борьба - 8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Футбол - 11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Лыжные гонки -8 </w:t>
                  </w:r>
                </w:p>
              </w:tc>
              <w:tc>
                <w:tcPr>
                  <w:tcW w:w="16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</w:tcPr>
                <w:p w:rsidR="005B65E7" w:rsidRDefault="005B65E7" w:rsidP="0027722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z w:val="20"/>
                      <w:szCs w:val="20"/>
                    </w:rPr>
                    <w:t>15 час.,</w:t>
                  </w:r>
                </w:p>
                <w:p w:rsidR="005B65E7" w:rsidRDefault="005B65E7" w:rsidP="00277222">
                  <w:pPr>
                    <w:pStyle w:val="NormalWeb"/>
                    <w:spacing w:before="0" w:beforeAutospacing="0"/>
                    <w:jc w:val="center"/>
                  </w:pPr>
                  <w:r>
                    <w:rPr>
                      <w:sz w:val="20"/>
                      <w:szCs w:val="20"/>
                    </w:rPr>
                    <w:t>43 недели</w:t>
                  </w:r>
                </w:p>
              </w:tc>
            </w:tr>
          </w:tbl>
          <w:p w:rsidR="005B65E7" w:rsidRDefault="005B65E7" w:rsidP="00277222">
            <w:pPr>
              <w:pStyle w:val="NormalWeb"/>
              <w:spacing w:before="0" w:beforeAutospacing="0" w:after="0" w:afterAutospacing="0"/>
              <w:jc w:val="center"/>
            </w:pPr>
          </w:p>
        </w:tc>
      </w:tr>
    </w:tbl>
    <w:p w:rsidR="005B65E7" w:rsidRDefault="005B65E7" w:rsidP="00EE3D3F">
      <w:pPr>
        <w:pStyle w:val="NormalWeb"/>
        <w:spacing w:before="0" w:beforeAutospacing="0" w:after="0" w:afterAutospacing="0"/>
      </w:pP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1.8.    Продолжительность одного тренировочного занятия на спортивно-оздоровительном этапе составляет не более 2-х академических часов, на этапе начальной подготовки— не более 2-х часов, на тренировочном этапе — не более 3-х часов.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1.9. Разрешается объединить в расписание в одну группу занимающихся по дополнительной предпрофессиональной программе разных по возрасту и спортивной подготовленности при условии, если их количественный состав не превышает на этапе ТЭ— 16 человек (для занимающихся свыше 2-х лет обучения) и 20 человек (для занимающихся до двух лет обучения) с учетом выполнения установленных правил техники безопасности на тренировочных занятиях.</w:t>
      </w:r>
    </w:p>
    <w:p w:rsidR="005B65E7" w:rsidRDefault="005B65E7" w:rsidP="00EE3D3F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t>2.Порядок приёма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2.1.  Приём обучающихся в Учреждение осуществляется независимо от пола, расы, национальности, языка, происхождения, места жительства, отношения к религии, принадлежности к общественным организациям.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2.2. В Учреждение принимаются дети до 17 лет.</w:t>
      </w:r>
    </w:p>
    <w:p w:rsidR="005B65E7" w:rsidRDefault="005B65E7" w:rsidP="00EE3D3F">
      <w:pPr>
        <w:pStyle w:val="NormalWeb"/>
        <w:spacing w:before="0" w:beforeAutospacing="0" w:after="0" w:afterAutospacing="0"/>
      </w:pPr>
      <w:r>
        <w:t>2.2.1. Минимальный возраст для зачисления в группы НП-1:</w:t>
      </w:r>
    </w:p>
    <w:tbl>
      <w:tblPr>
        <w:tblW w:w="955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50"/>
        <w:gridCol w:w="6205"/>
      </w:tblGrid>
      <w:tr w:rsidR="005B65E7" w:rsidTr="006B7212">
        <w:trPr>
          <w:tblCellSpacing w:w="0" w:type="dxa"/>
        </w:trPr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b/>
                <w:bCs/>
                <w:sz w:val="20"/>
                <w:szCs w:val="20"/>
              </w:rPr>
              <w:t>Вид спорта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b/>
                <w:bCs/>
                <w:sz w:val="20"/>
                <w:szCs w:val="20"/>
              </w:rPr>
              <w:t>Минимальный возраст для зачисления в группы НП</w:t>
            </w:r>
          </w:p>
        </w:tc>
      </w:tr>
      <w:tr w:rsidR="005B65E7" w:rsidTr="006B7212">
        <w:trPr>
          <w:tblCellSpacing w:w="0" w:type="dxa"/>
        </w:trPr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10 лет</w:t>
            </w:r>
          </w:p>
        </w:tc>
      </w:tr>
      <w:tr w:rsidR="005B65E7" w:rsidTr="006B7212">
        <w:trPr>
          <w:tblCellSpacing w:w="0" w:type="dxa"/>
        </w:trPr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8 лет</w:t>
            </w:r>
          </w:p>
        </w:tc>
      </w:tr>
      <w:tr w:rsidR="005B65E7" w:rsidTr="006B7212">
        <w:trPr>
          <w:tblCellSpacing w:w="0" w:type="dxa"/>
        </w:trPr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Лыжные гонки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9 лет</w:t>
            </w:r>
          </w:p>
        </w:tc>
      </w:tr>
    </w:tbl>
    <w:p w:rsidR="005B65E7" w:rsidRDefault="005B65E7" w:rsidP="00EE3D3F">
      <w:pPr>
        <w:pStyle w:val="NormalWeb"/>
        <w:spacing w:before="0" w:beforeAutospacing="0" w:after="0" w:afterAutospacing="0"/>
      </w:pP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2.2.2. Минимальный возраст для зачисления в группы СО – 7 лет (1-й класс образовательной школы).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2.2.3. При соблюдении организационно-методических и медицинских требований, при наличии средств, программ Учреждение может осуществлять набор обучающихся раннего возраста (5-6 лет). Условиями данного набора являются:</w:t>
      </w:r>
    </w:p>
    <w:p w:rsidR="005B65E7" w:rsidRDefault="005B65E7" w:rsidP="00EE3D3F">
      <w:pPr>
        <w:pStyle w:val="NormalWeb"/>
        <w:spacing w:before="0" w:beforeAutospacing="0" w:after="0" w:afterAutospacing="0"/>
        <w:ind w:left="-29"/>
        <w:jc w:val="both"/>
      </w:pPr>
      <w:r>
        <w:t>-письменное заявление одного из родителей (законного представителя) ребенка;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-наличие учебной программы, в которой изложена методика физического воспитания детей раннего возраста;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-сохранение в Учреждении набора в группы НП в возрасте, рекомендованном учебной программой;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-наличие у тренера-преподавателя квалификационной категории или специальных курсов повышения квалификации.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2.3.  Приём заявлений (индивидуальный отбор) в Учреждение производится ежегодно до 15 сентября.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2.4.  Прием обучающихся на обучение по дополнительной общеразвивающей программе (в группы СО) осуществляется без требований к возрасту и индивидуальному отбору. В Учреждение предоставляются следующие документы: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-письменное заявление одного из родителей (законного представителя) ребенка (по установленной форме);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-медицинская справка о допуске к занятиям от медицинского учреждения или образовательного учреждения, в котором обучается ребенок.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2.4.1.  Группы СО могут формироваться как из вновь зачисляемых в Учреждение детей, так и из обучающихся, не имеющих по каким-либо причинам возможности продолжить обучение на других этапах подготовки.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2.4.2.  В группы СО (весь период обучения) могут зачисляться дети в течение всего учебного года при наличии вакантных бюджетных мест.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2.5. Прием обучающихся на обучение по дополнительной предпрофессиональной программе осуществляется на основании индивидуального отбора.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2.5.1.   Индивидуальный отбор проводится тренером-преподавателем в целях выявления у поступающих физических, психологических способностей, двигательных умений, необходимых для освоения дополнительной предпрофессиональной программы, отбора одаренных детей. Отбор проводится в форме предварительного просмотра и (или) тестирования.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2.5.2.   При положительном результате отбора в Учреждение предоставляются следующие документы: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-письменное заявление одного из родителей (законного представителя) ребенка (по установленной форме);</w:t>
      </w:r>
    </w:p>
    <w:p w:rsidR="005B65E7" w:rsidRDefault="005B65E7" w:rsidP="00EE3D3F">
      <w:pPr>
        <w:pStyle w:val="NormalWeb"/>
        <w:spacing w:before="0" w:beforeAutospacing="0" w:after="0" w:afterAutospacing="0"/>
        <w:ind w:left="-14"/>
        <w:jc w:val="both"/>
      </w:pPr>
      <w:r>
        <w:t>-медицинская справка о допуске к занятиям от медицинского учреждения или образовательного учреждения, в котором обучается ребенок;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-копия свидетельства о рождении.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2.5.3.  В группы НП-1 могут зачисляться дети в течение всего учебного года при наличии вакантных бюджетных мест и в соответствии с п.п. 2.5.1., 2.5.2.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2.6.  Лицо, признанное беженцем (вынужденным переселенцем), и прибывшие с ним члены его семьи имеют право на устройство детей в Учреждение наравне с гражданами Российской Федерации.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2.7.   Приём детей из семей беженцев и вынужденных переселенцев может осуществляться на основании записи ребёнка в паспорте родителей (законных представителей) и их письменного заявления с указанием адреса фактического проживания без учёта наличия или отсутствия регистрационных документов.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2.8. Регистрация граждан Российской Федерации по месту пребывания и по месту жительства в пределах РФ или отсутствие таковой не могут служить основанием для отказа в приёме на обучение в Учреждении.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2.9.  При приёме обучающихся администрация Учреждения знакомит родителей (законных представителей) с Уставом МБУ ДО «Пряжинская районная ДЮСШ», лицензией на право ведения образовательной деятельности и локальными нормативными актами, регламентирующими организацию образовательного процесса. Ознакомление с вышеуказанным документами фиксируется в заявлении родителей (законных представителей) детей, поступающих в Учреждение.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2.10.  В приёме в Учреждение может быть отказано по следующим условиям: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несоответствие возраста;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наличие медицинских противопоказаний;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отсутствие вакантных мест.</w:t>
      </w:r>
    </w:p>
    <w:p w:rsidR="005B65E7" w:rsidRDefault="005B65E7" w:rsidP="00EE3D3F">
      <w:pPr>
        <w:pStyle w:val="NormalWeb"/>
        <w:spacing w:before="0" w:beforeAutospacing="0" w:after="0" w:afterAutospacing="0"/>
        <w:ind w:left="720"/>
        <w:jc w:val="center"/>
      </w:pPr>
      <w:r>
        <w:rPr>
          <w:b/>
          <w:bCs/>
        </w:rPr>
        <w:t>3.Порядок перевода</w:t>
      </w:r>
    </w:p>
    <w:p w:rsidR="005B65E7" w:rsidRDefault="005B65E7" w:rsidP="00EE3D3F">
      <w:pPr>
        <w:pStyle w:val="NormalWeb"/>
        <w:spacing w:before="0" w:beforeAutospacing="0" w:after="0" w:afterAutospacing="0"/>
      </w:pPr>
      <w:r>
        <w:t>3.1. Перевод в группы НП-2 производится из групп НП-1 или СО при следующих условиях: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выполнение программы НП-1 (или СО);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успешное прохождение промежуточной аттестации (сдача контрольных нормативов);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 xml:space="preserve">- выполнение показателей соревновательной деятельности; 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наличие медицинской справки о допуске к занятиям;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соответствующий возраст.</w:t>
      </w:r>
    </w:p>
    <w:p w:rsidR="005B65E7" w:rsidRDefault="005B65E7" w:rsidP="00EE3D3F">
      <w:pPr>
        <w:pStyle w:val="NormalWeb"/>
        <w:spacing w:before="0" w:beforeAutospacing="0" w:after="0" w:afterAutospacing="0"/>
        <w:ind w:left="14"/>
        <w:jc w:val="both"/>
      </w:pPr>
      <w:r>
        <w:t>3.2. Перевод на этап ТЭ производится на конкурсной основе по следующим обязательным критериям:</w:t>
      </w:r>
    </w:p>
    <w:p w:rsidR="005B65E7" w:rsidRDefault="005B65E7" w:rsidP="00EE3D3F">
      <w:pPr>
        <w:pStyle w:val="NormalWeb"/>
        <w:spacing w:before="0" w:beforeAutospacing="0" w:after="0" w:afterAutospacing="0"/>
        <w:ind w:left="14"/>
        <w:jc w:val="both"/>
      </w:pPr>
      <w:r>
        <w:t>- выполнение программы этапа НП;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успешное прохождение промежуточной аттестации (сдача контрольных нормативов);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 xml:space="preserve">- выполнение показателей соревновательной деятельности; 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положительные данные медицинского контроля о состоянии здоровья;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наличие минимального возраста для зачисления в группу УТ-1:</w:t>
      </w:r>
    </w:p>
    <w:p w:rsidR="005B65E7" w:rsidRDefault="005B65E7" w:rsidP="00EE3D3F">
      <w:pPr>
        <w:pStyle w:val="NormalWeb"/>
        <w:spacing w:before="0" w:beforeAutospacing="0" w:after="0" w:afterAutospacing="0"/>
      </w:pPr>
    </w:p>
    <w:tbl>
      <w:tblPr>
        <w:tblW w:w="67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876"/>
        <w:gridCol w:w="1844"/>
      </w:tblGrid>
      <w:tr w:rsidR="005B65E7" w:rsidTr="006B7212">
        <w:trPr>
          <w:tblCellSpacing w:w="0" w:type="dxa"/>
        </w:trPr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12 лет</w:t>
            </w:r>
          </w:p>
        </w:tc>
      </w:tr>
      <w:tr w:rsidR="005B65E7" w:rsidTr="006B7212">
        <w:trPr>
          <w:tblCellSpacing w:w="0" w:type="dxa"/>
        </w:trPr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10 лет</w:t>
            </w:r>
          </w:p>
        </w:tc>
      </w:tr>
      <w:tr w:rsidR="005B65E7" w:rsidTr="006B7212">
        <w:trPr>
          <w:tblCellSpacing w:w="0" w:type="dxa"/>
        </w:trPr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Лыжные гонки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11 лет</w:t>
            </w:r>
          </w:p>
        </w:tc>
      </w:tr>
    </w:tbl>
    <w:p w:rsidR="005B65E7" w:rsidRDefault="005B65E7" w:rsidP="00EE3D3F">
      <w:pPr>
        <w:pStyle w:val="NormalWeb"/>
        <w:spacing w:before="0" w:beforeAutospacing="0" w:after="0" w:afterAutospacing="0"/>
        <w:ind w:left="14"/>
      </w:pPr>
      <w:r>
        <w:t>3.2.1. дополнительный критерий:</w:t>
      </w:r>
    </w:p>
    <w:p w:rsidR="005B65E7" w:rsidRDefault="005B65E7" w:rsidP="00EE3D3F">
      <w:pPr>
        <w:pStyle w:val="NormalWeb"/>
        <w:spacing w:before="0" w:beforeAutospacing="0" w:after="0" w:afterAutospacing="0"/>
        <w:ind w:left="14"/>
      </w:pPr>
      <w:r>
        <w:t>- выполнение разрядных норм и требований:</w:t>
      </w:r>
    </w:p>
    <w:tbl>
      <w:tblPr>
        <w:tblW w:w="964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50"/>
        <w:gridCol w:w="1529"/>
        <w:gridCol w:w="1594"/>
        <w:gridCol w:w="1578"/>
        <w:gridCol w:w="1870"/>
        <w:gridCol w:w="1724"/>
      </w:tblGrid>
      <w:tr w:rsidR="005B65E7" w:rsidTr="00277222">
        <w:trPr>
          <w:tblCellSpacing w:w="0" w:type="dxa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УТ-1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УТ-2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УТ-3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УТ-4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  <w:jc w:val="center"/>
            </w:pPr>
            <w:r>
              <w:rPr>
                <w:sz w:val="20"/>
                <w:szCs w:val="20"/>
              </w:rPr>
              <w:t>УТ-5</w:t>
            </w:r>
          </w:p>
        </w:tc>
      </w:tr>
      <w:tr w:rsidR="005B65E7" w:rsidTr="00277222">
        <w:trPr>
          <w:tblCellSpacing w:w="0" w:type="dxa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2 юн. разряда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2 юн. разряда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1 юн. разряда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III разряда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II разряда</w:t>
            </w:r>
          </w:p>
        </w:tc>
      </w:tr>
      <w:tr w:rsidR="005B65E7" w:rsidTr="00277222">
        <w:trPr>
          <w:tblCellSpacing w:w="0" w:type="dxa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1 юн. разряда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1 юн. разряда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 xml:space="preserve">Не ниже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II разряда</w:t>
            </w:r>
          </w:p>
        </w:tc>
      </w:tr>
      <w:tr w:rsidR="005B65E7" w:rsidTr="00277222">
        <w:trPr>
          <w:tblCellSpacing w:w="0" w:type="dxa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Лыжные гонки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1 юн. разряда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III разряда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5B65E7" w:rsidRDefault="005B65E7" w:rsidP="00277222">
            <w:pPr>
              <w:pStyle w:val="NormalWeb"/>
              <w:spacing w:before="0" w:beforeAutospacing="0"/>
            </w:pPr>
            <w:r>
              <w:rPr>
                <w:sz w:val="20"/>
                <w:szCs w:val="20"/>
              </w:rPr>
              <w:t>Не ниже II разряда</w:t>
            </w:r>
          </w:p>
        </w:tc>
      </w:tr>
    </w:tbl>
    <w:p w:rsidR="005B65E7" w:rsidRDefault="005B65E7" w:rsidP="00EE3D3F">
      <w:pPr>
        <w:pStyle w:val="NormalWeb"/>
        <w:spacing w:before="0" w:beforeAutospacing="0" w:after="0" w:afterAutospacing="0"/>
      </w:pP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3.3.  При переходе из одного учреждения в другое помимо документов, указанных в п. 2.5, необходимо предоставить справку из учреждения, в котором ранее обучался ребёнок, о стаже занятий. В случае, если ребенок занимался ранее другим видом спорта, зачисление производится не выше тренировочной группы первого года обучения.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3.4.  Перевод обучающихся в группу следующего года обучения проводится по решению педагогического совета, на основании протоколов сдачи учащимися контрольно-переводных нормативов, результатов участия в соревнованиях, положительных данных медицинского контроля. Перевод оформляется приказом директора Учреждения.</w:t>
      </w:r>
    </w:p>
    <w:p w:rsidR="005B65E7" w:rsidRDefault="005B65E7" w:rsidP="00EE3D3F">
      <w:pPr>
        <w:pStyle w:val="NormalWeb"/>
        <w:spacing w:before="0" w:beforeAutospacing="0" w:after="0" w:afterAutospacing="0"/>
        <w:ind w:left="-14"/>
        <w:jc w:val="both"/>
      </w:pPr>
      <w:r>
        <w:t>3.5.  Обучающие, не выполнившие переводные требования, могут быть оставлены повторно в группе того же года обучения, но не более одного раза в каждом году обучения  или продолжить занятия в группах СО.</w:t>
      </w:r>
    </w:p>
    <w:p w:rsidR="005B65E7" w:rsidRDefault="005B65E7" w:rsidP="00EE3D3F">
      <w:pPr>
        <w:pStyle w:val="NormalWeb"/>
        <w:spacing w:before="0" w:beforeAutospacing="0" w:after="0" w:afterAutospacing="0"/>
        <w:ind w:left="-14"/>
        <w:jc w:val="both"/>
      </w:pPr>
      <w:r>
        <w:t>3.6. Обучающиеся могут быть переведены к другому тренеру-преподавателю по инициативе родителей в тренировочную группу того же года обучения по окончанию учебного года.</w:t>
      </w:r>
    </w:p>
    <w:p w:rsidR="005B65E7" w:rsidRDefault="005B65E7" w:rsidP="00EE3D3F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t>4.Отчисление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4.1. Отчисление из Учреждения принимается на основании ходатайства тренера-преподавателя решением педагогического совета и оформляется приказом директора Учреждения. Занимающиеся на любом этапе многолетней подготовки могут быть отчислены: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в случае прекращения отношений между Учреждением и родителями (законными представителями) обучающегося по инициативе родителей (законных представителей), последние письменно обязаны уведомить администрацию Учреждения о своих намерениях с указанием причин и обстоятельств принятого решения;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в случае ухудшения состояния здоровья на основании медицинского заключения;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- в случае систематических пропусков учебно-тренировочных занятий без уважительной причины, грубых и неоднократных нарушений Устава Учреждения, о чём Учреждение информирует родителей (законных представителей).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4.2. Отчисление может производиться в конце учебного года и (или) в течение учебного года.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4.3. Не допускается отчисление учащихся во время болезни.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4.4. Низкие результаты сдачи контрольных нормативов не могут служить основанием для отчисления обучающегося из Учреждения.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4.5. Выпускниками Учреждения считаются обучающиеся, полностью выполнившие требования программы по избранному виду спорта (этап НП и ТЭ). Выпуск обучающихся из Учреждения оформляется приказом директора.</w:t>
      </w:r>
    </w:p>
    <w:p w:rsidR="005B65E7" w:rsidRDefault="005B65E7" w:rsidP="00EE3D3F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t>5. Правила восстановления обучающихся</w:t>
      </w:r>
    </w:p>
    <w:p w:rsidR="005B65E7" w:rsidRDefault="005B65E7" w:rsidP="006B7212">
      <w:pPr>
        <w:pStyle w:val="NormalWeb"/>
        <w:spacing w:before="0" w:beforeAutospacing="0" w:after="0" w:afterAutospacing="0"/>
        <w:ind w:left="43"/>
        <w:jc w:val="both"/>
      </w:pPr>
      <w:r>
        <w:rPr>
          <w:b/>
          <w:bCs/>
          <w:color w:val="666666"/>
        </w:rPr>
        <w:t xml:space="preserve">5.1. </w:t>
      </w:r>
      <w:r>
        <w:rPr>
          <w:color w:val="000000"/>
        </w:rPr>
        <w:t>Восстановление обучающихся проводится решением педагогического совета, на основании поступившего заявления о восстановлении, стажа занятий в Учреждении, выполнения контрольных нормативов в группу того же года обучения из которой был отчислен.</w:t>
      </w:r>
    </w:p>
    <w:p w:rsidR="005B65E7" w:rsidRDefault="005B65E7" w:rsidP="00EE3D3F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6</w:t>
      </w:r>
      <w:r>
        <w:rPr>
          <w:color w:val="000000"/>
        </w:rPr>
        <w:t>. П</w:t>
      </w:r>
      <w:r>
        <w:rPr>
          <w:b/>
          <w:bCs/>
          <w:color w:val="000000"/>
        </w:rPr>
        <w:t>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6.1. Основанием возникновения образовательных отношений является договор</w:t>
      </w:r>
      <w:r w:rsidRPr="00C009AA">
        <w:rPr>
          <w:b/>
          <w:bCs/>
          <w:color w:val="000000"/>
        </w:rPr>
        <w:t xml:space="preserve"> </w:t>
      </w:r>
      <w:r w:rsidRPr="00C009AA">
        <w:rPr>
          <w:bCs/>
          <w:color w:val="000000"/>
        </w:rPr>
        <w:t>между Учреждением и обучающимися и (или) родителями (законными представителями) несовершеннолетних обучающихся</w:t>
      </w:r>
      <w:r>
        <w:rPr>
          <w:bCs/>
          <w:color w:val="000000"/>
        </w:rPr>
        <w:t>, а также</w:t>
      </w:r>
      <w:r>
        <w:t xml:space="preserve"> приказ о приеме (зачислении) лица для обучения в Учреждении.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6.2. Права и обязанности обучающегося, предусмотренные законодательством и локальными актами Учреждения, возникают у лица, принятого на обучение, с даты зачисления.</w:t>
      </w:r>
    </w:p>
    <w:p w:rsidR="005B65E7" w:rsidRDefault="005B65E7" w:rsidP="00EE3D3F">
      <w:pPr>
        <w:pStyle w:val="NormalWeb"/>
        <w:spacing w:before="0" w:beforeAutospacing="0" w:after="0" w:afterAutospacing="0"/>
        <w:ind w:left="-29"/>
        <w:jc w:val="both"/>
      </w:pPr>
      <w:r>
        <w:t>6.3.  Образовательные отношения прекращаются в связи с отчислением обучающегося из Учреждения в связи:</w:t>
      </w:r>
    </w:p>
    <w:p w:rsidR="005B65E7" w:rsidRDefault="005B65E7" w:rsidP="00EE3D3F">
      <w:pPr>
        <w:pStyle w:val="NormalWeb"/>
        <w:spacing w:before="0" w:beforeAutospacing="0" w:after="0" w:afterAutospacing="0"/>
        <w:ind w:left="14"/>
        <w:jc w:val="both"/>
      </w:pPr>
      <w:r>
        <w:t>6.3.1. с завершением обучения;</w:t>
      </w:r>
    </w:p>
    <w:p w:rsidR="005B65E7" w:rsidRDefault="005B65E7" w:rsidP="00EE3D3F">
      <w:pPr>
        <w:pStyle w:val="NormalWeb"/>
        <w:spacing w:before="0" w:beforeAutospacing="0" w:after="0" w:afterAutospacing="0"/>
        <w:ind w:left="14"/>
        <w:jc w:val="both"/>
      </w:pPr>
      <w:r>
        <w:t>6.3.2. досрочно по основаниям п.4 настоящих Правил;</w:t>
      </w:r>
    </w:p>
    <w:p w:rsidR="005B65E7" w:rsidRDefault="005B65E7" w:rsidP="00EE3D3F">
      <w:pPr>
        <w:pStyle w:val="NormalWeb"/>
        <w:spacing w:before="0" w:beforeAutospacing="0" w:after="0" w:afterAutospacing="0"/>
        <w:ind w:left="14"/>
        <w:jc w:val="both"/>
      </w:pPr>
      <w:r>
        <w:t>6.3.3. по обстоятельствам, не зависящим от воли обучающегося, родителей (законных представителей) несовершеннолетних обучающихся и учреждения, в т.ч., в случае ликвидации учреждения, аннулирования лицензии на осуществление образовательной деятельности.</w:t>
      </w:r>
    </w:p>
    <w:p w:rsidR="005B65E7" w:rsidRDefault="005B65E7" w:rsidP="00EE3D3F">
      <w:pPr>
        <w:pStyle w:val="NormalWeb"/>
        <w:spacing w:before="0" w:beforeAutospacing="0" w:after="0" w:afterAutospacing="0"/>
        <w:ind w:left="14"/>
        <w:jc w:val="both"/>
      </w:pPr>
      <w:r>
        <w:t>6.4. Досрочное прекращение образовательных отношений по инициативе обучающегося, родителей (законных представителей) несовершеннолетних обучающихся не влечет для него каких-либо дополнительных, в том числе материальных обязательств перед Учреждением.</w:t>
      </w:r>
    </w:p>
    <w:p w:rsidR="005B65E7" w:rsidRDefault="005B65E7" w:rsidP="00EE3D3F">
      <w:pPr>
        <w:pStyle w:val="NormalWeb"/>
        <w:spacing w:before="0" w:beforeAutospacing="0" w:after="0" w:afterAutospacing="0"/>
        <w:jc w:val="both"/>
      </w:pPr>
      <w:r>
        <w:t>6.5. Основанием для прекращения отношений является приказ об отчислении обучающегося из Учреждения. Права и обязанности обучающегося, предусмотренные законодательством и локальными актами учреждения прекращаются с даты его отчисления из Учреждения.</w:t>
      </w:r>
    </w:p>
    <w:p w:rsidR="005B65E7" w:rsidRDefault="005B65E7" w:rsidP="00EE3D3F">
      <w:pPr>
        <w:pStyle w:val="z-TopofForm"/>
        <w:jc w:val="left"/>
      </w:pPr>
      <w:r>
        <w:t>Начало формы</w:t>
      </w:r>
    </w:p>
    <w:p w:rsidR="005B65E7" w:rsidRDefault="005B65E7" w:rsidP="006B7212">
      <w:pPr>
        <w:pStyle w:val="z-BottomofForm"/>
        <w:pBdr>
          <w:top w:val="single" w:sz="6" w:space="31" w:color="auto"/>
        </w:pBdr>
        <w:jc w:val="left"/>
      </w:pPr>
      <w:r>
        <w:t>Конец формы</w:t>
      </w:r>
    </w:p>
    <w:p w:rsidR="005B65E7" w:rsidRDefault="005B65E7" w:rsidP="00EE3D3F">
      <w:pPr>
        <w:pStyle w:val="z-TopofForm"/>
      </w:pPr>
      <w:r>
        <w:t>Начало формы</w:t>
      </w:r>
    </w:p>
    <w:p w:rsidR="005B65E7" w:rsidRDefault="005B65E7" w:rsidP="006B7212">
      <w:pPr>
        <w:pStyle w:val="NoSpacing"/>
        <w:rPr>
          <w:b/>
          <w:sz w:val="28"/>
          <w:szCs w:val="28"/>
        </w:rPr>
      </w:pPr>
    </w:p>
    <w:sectPr w:rsidR="005B65E7" w:rsidSect="00854655">
      <w:pgSz w:w="11906" w:h="16838"/>
      <w:pgMar w:top="1134" w:right="851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6231F"/>
    <w:multiLevelType w:val="hybridMultilevel"/>
    <w:tmpl w:val="3E989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1455C"/>
    <w:multiLevelType w:val="hybridMultilevel"/>
    <w:tmpl w:val="69AC500E"/>
    <w:lvl w:ilvl="0" w:tplc="293C53BA">
      <w:start w:val="216"/>
      <w:numFmt w:val="decimal"/>
      <w:lvlText w:val="%1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9102A3"/>
    <w:multiLevelType w:val="hybridMultilevel"/>
    <w:tmpl w:val="F6AE2770"/>
    <w:lvl w:ilvl="0" w:tplc="869200A4">
      <w:start w:val="840"/>
      <w:numFmt w:val="decimal"/>
      <w:lvlText w:val="%1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D14C29"/>
    <w:multiLevelType w:val="hybridMultilevel"/>
    <w:tmpl w:val="EEE6A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16123"/>
    <w:multiLevelType w:val="hybridMultilevel"/>
    <w:tmpl w:val="02D889B4"/>
    <w:lvl w:ilvl="0" w:tplc="3438D4FA">
      <w:start w:val="756"/>
      <w:numFmt w:val="decimal"/>
      <w:lvlText w:val="%1"/>
      <w:lvlJc w:val="left"/>
      <w:pPr>
        <w:ind w:left="99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4ADD3A76"/>
    <w:multiLevelType w:val="hybridMultilevel"/>
    <w:tmpl w:val="69AC500E"/>
    <w:lvl w:ilvl="0" w:tplc="293C53BA">
      <w:start w:val="216"/>
      <w:numFmt w:val="decimal"/>
      <w:lvlText w:val="%1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DE2120"/>
    <w:multiLevelType w:val="hybridMultilevel"/>
    <w:tmpl w:val="0524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61F6F"/>
    <w:multiLevelType w:val="hybridMultilevel"/>
    <w:tmpl w:val="69AC500E"/>
    <w:lvl w:ilvl="0" w:tplc="293C53BA">
      <w:start w:val="216"/>
      <w:numFmt w:val="decimal"/>
      <w:lvlText w:val="%1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1E655F"/>
    <w:multiLevelType w:val="hybridMultilevel"/>
    <w:tmpl w:val="8A846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B48D2"/>
    <w:multiLevelType w:val="hybridMultilevel"/>
    <w:tmpl w:val="44B41DB4"/>
    <w:lvl w:ilvl="0" w:tplc="E8C0C15C">
      <w:start w:val="1"/>
      <w:numFmt w:val="decimal"/>
      <w:lvlText w:val="%1."/>
      <w:lvlJc w:val="left"/>
      <w:pPr>
        <w:ind w:left="300" w:hanging="360"/>
      </w:pPr>
      <w:rPr>
        <w:rFonts w:cs="Times New Roman" w:hint="default"/>
      </w:rPr>
    </w:lvl>
    <w:lvl w:ilvl="1" w:tplc="8B18AE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D4E8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2248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7486E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D461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F888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902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2A4A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72504A04"/>
    <w:multiLevelType w:val="hybridMultilevel"/>
    <w:tmpl w:val="69AC500E"/>
    <w:lvl w:ilvl="0" w:tplc="293C53BA">
      <w:start w:val="216"/>
      <w:numFmt w:val="decimal"/>
      <w:lvlText w:val="%1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143"/>
    <w:rsid w:val="0002178E"/>
    <w:rsid w:val="00030D6C"/>
    <w:rsid w:val="000505FB"/>
    <w:rsid w:val="00066412"/>
    <w:rsid w:val="00084EE4"/>
    <w:rsid w:val="000A2C3A"/>
    <w:rsid w:val="000B3792"/>
    <w:rsid w:val="000F031C"/>
    <w:rsid w:val="00107386"/>
    <w:rsid w:val="00114D79"/>
    <w:rsid w:val="00116EE5"/>
    <w:rsid w:val="00132EAC"/>
    <w:rsid w:val="001804D0"/>
    <w:rsid w:val="001D4381"/>
    <w:rsid w:val="0025367B"/>
    <w:rsid w:val="00277222"/>
    <w:rsid w:val="00284AFA"/>
    <w:rsid w:val="002B69EC"/>
    <w:rsid w:val="002E5DD8"/>
    <w:rsid w:val="00300FF8"/>
    <w:rsid w:val="0031632D"/>
    <w:rsid w:val="0036423F"/>
    <w:rsid w:val="00394522"/>
    <w:rsid w:val="003A15A4"/>
    <w:rsid w:val="003B080A"/>
    <w:rsid w:val="003B4949"/>
    <w:rsid w:val="00401AF4"/>
    <w:rsid w:val="0045303B"/>
    <w:rsid w:val="004636B7"/>
    <w:rsid w:val="004B021B"/>
    <w:rsid w:val="004C4AC3"/>
    <w:rsid w:val="004C787E"/>
    <w:rsid w:val="004D1B59"/>
    <w:rsid w:val="004D2B84"/>
    <w:rsid w:val="004E1DD2"/>
    <w:rsid w:val="00515B25"/>
    <w:rsid w:val="00527F92"/>
    <w:rsid w:val="00530BD2"/>
    <w:rsid w:val="005473F5"/>
    <w:rsid w:val="00572A07"/>
    <w:rsid w:val="00573F3F"/>
    <w:rsid w:val="00574D57"/>
    <w:rsid w:val="005772C4"/>
    <w:rsid w:val="00587232"/>
    <w:rsid w:val="005A213E"/>
    <w:rsid w:val="005B65E7"/>
    <w:rsid w:val="005C1427"/>
    <w:rsid w:val="005D09F3"/>
    <w:rsid w:val="005D5ADB"/>
    <w:rsid w:val="005D5B80"/>
    <w:rsid w:val="005D7E3C"/>
    <w:rsid w:val="006255DA"/>
    <w:rsid w:val="00660095"/>
    <w:rsid w:val="006A134C"/>
    <w:rsid w:val="006A6E51"/>
    <w:rsid w:val="006B7212"/>
    <w:rsid w:val="00707CED"/>
    <w:rsid w:val="00722E8F"/>
    <w:rsid w:val="00740ED0"/>
    <w:rsid w:val="0078667D"/>
    <w:rsid w:val="00793143"/>
    <w:rsid w:val="007F676B"/>
    <w:rsid w:val="00807384"/>
    <w:rsid w:val="00815AAD"/>
    <w:rsid w:val="008401B9"/>
    <w:rsid w:val="00850483"/>
    <w:rsid w:val="00854655"/>
    <w:rsid w:val="0087031D"/>
    <w:rsid w:val="00872606"/>
    <w:rsid w:val="00876066"/>
    <w:rsid w:val="0088780A"/>
    <w:rsid w:val="008A253C"/>
    <w:rsid w:val="008A5FCA"/>
    <w:rsid w:val="008B5A1F"/>
    <w:rsid w:val="008C13DE"/>
    <w:rsid w:val="008C7ECC"/>
    <w:rsid w:val="00926A40"/>
    <w:rsid w:val="00930A6A"/>
    <w:rsid w:val="00951330"/>
    <w:rsid w:val="00977292"/>
    <w:rsid w:val="00981416"/>
    <w:rsid w:val="009C7A9B"/>
    <w:rsid w:val="00A277E5"/>
    <w:rsid w:val="00A56B01"/>
    <w:rsid w:val="00A92548"/>
    <w:rsid w:val="00AB0727"/>
    <w:rsid w:val="00AE3CF1"/>
    <w:rsid w:val="00AF2252"/>
    <w:rsid w:val="00B32AB9"/>
    <w:rsid w:val="00B6173E"/>
    <w:rsid w:val="00C009AA"/>
    <w:rsid w:val="00C300EF"/>
    <w:rsid w:val="00C66802"/>
    <w:rsid w:val="00CF35B1"/>
    <w:rsid w:val="00DE19C3"/>
    <w:rsid w:val="00DE389A"/>
    <w:rsid w:val="00E41415"/>
    <w:rsid w:val="00E41A18"/>
    <w:rsid w:val="00E457EF"/>
    <w:rsid w:val="00E564F6"/>
    <w:rsid w:val="00E74C91"/>
    <w:rsid w:val="00E954C5"/>
    <w:rsid w:val="00EB1D04"/>
    <w:rsid w:val="00EB6516"/>
    <w:rsid w:val="00EE0329"/>
    <w:rsid w:val="00EE3D3F"/>
    <w:rsid w:val="00F22F66"/>
    <w:rsid w:val="00F31665"/>
    <w:rsid w:val="00F353B8"/>
    <w:rsid w:val="00F42BB8"/>
    <w:rsid w:val="00F44D67"/>
    <w:rsid w:val="00F74771"/>
    <w:rsid w:val="00F77374"/>
    <w:rsid w:val="00FB6279"/>
    <w:rsid w:val="00FC1EE9"/>
    <w:rsid w:val="00FC467E"/>
    <w:rsid w:val="00FF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1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314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93143"/>
    <w:rPr>
      <w:rFonts w:cs="Times New Roman"/>
      <w:b/>
      <w:bCs/>
    </w:rPr>
  </w:style>
  <w:style w:type="character" w:customStyle="1" w:styleId="1">
    <w:name w:val="1"/>
    <w:basedOn w:val="DefaultParagraphFont"/>
    <w:uiPriority w:val="99"/>
    <w:rsid w:val="00300FF8"/>
    <w:rPr>
      <w:rFonts w:cs="Times New Roman"/>
    </w:rPr>
  </w:style>
  <w:style w:type="paragraph" w:styleId="NoSpacing">
    <w:name w:val="No Spacing"/>
    <w:uiPriority w:val="99"/>
    <w:qFormat/>
    <w:rsid w:val="00300FF8"/>
    <w:rPr>
      <w:rFonts w:ascii="Times New Roman" w:eastAsia="Times New Roman" w:hAnsi="Times New Roman"/>
      <w:sz w:val="24"/>
      <w:szCs w:val="24"/>
    </w:rPr>
  </w:style>
  <w:style w:type="character" w:customStyle="1" w:styleId="charattribute2">
    <w:name w:val="charattribute2"/>
    <w:basedOn w:val="DefaultParagraphFont"/>
    <w:uiPriority w:val="99"/>
    <w:rsid w:val="00807384"/>
    <w:rPr>
      <w:rFonts w:cs="Times New Roman"/>
    </w:rPr>
  </w:style>
  <w:style w:type="paragraph" w:styleId="ListParagraph">
    <w:name w:val="List Paragraph"/>
    <w:basedOn w:val="Normal"/>
    <w:uiPriority w:val="99"/>
    <w:qFormat/>
    <w:rsid w:val="00951330"/>
    <w:pPr>
      <w:ind w:left="720"/>
      <w:contextualSpacing/>
    </w:pPr>
  </w:style>
  <w:style w:type="paragraph" w:customStyle="1" w:styleId="a6">
    <w:name w:val="a6"/>
    <w:basedOn w:val="Normal"/>
    <w:uiPriority w:val="99"/>
    <w:rsid w:val="006A6E51"/>
    <w:pPr>
      <w:spacing w:line="360" w:lineRule="auto"/>
    </w:pPr>
    <w:rPr>
      <w:rFonts w:ascii="Arial" w:hAnsi="Arial" w:cs="Arial"/>
      <w:color w:val="333333"/>
      <w:sz w:val="20"/>
      <w:szCs w:val="20"/>
    </w:rPr>
  </w:style>
  <w:style w:type="paragraph" w:customStyle="1" w:styleId="10">
    <w:name w:val="10"/>
    <w:basedOn w:val="Normal"/>
    <w:uiPriority w:val="99"/>
    <w:rsid w:val="00284AFA"/>
    <w:pPr>
      <w:spacing w:line="360" w:lineRule="auto"/>
    </w:pPr>
    <w:rPr>
      <w:rFonts w:ascii="Arial" w:hAnsi="Arial" w:cs="Arial"/>
      <w:color w:val="333333"/>
      <w:sz w:val="20"/>
      <w:szCs w:val="20"/>
    </w:rPr>
  </w:style>
  <w:style w:type="table" w:styleId="TableGrid">
    <w:name w:val="Table Grid"/>
    <w:basedOn w:val="TableNormal"/>
    <w:uiPriority w:val="99"/>
    <w:rsid w:val="00A925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rsid w:val="00EE3D3F"/>
    <w:pPr>
      <w:pBdr>
        <w:bottom w:val="single" w:sz="6" w:space="1" w:color="auto"/>
      </w:pBdr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A56B0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EE3D3F"/>
    <w:pPr>
      <w:pBdr>
        <w:top w:val="single" w:sz="6" w:space="1" w:color="auto"/>
      </w:pBdr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A56B01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389</TotalTime>
  <Pages>23</Pages>
  <Words>5843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Admin</cp:lastModifiedBy>
  <cp:revision>15</cp:revision>
  <cp:lastPrinted>2020-10-06T12:31:00Z</cp:lastPrinted>
  <dcterms:created xsi:type="dcterms:W3CDTF">2020-04-24T09:29:00Z</dcterms:created>
  <dcterms:modified xsi:type="dcterms:W3CDTF">2020-10-06T12:32:00Z</dcterms:modified>
</cp:coreProperties>
</file>